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98B95" w14:textId="79BE308F" w:rsidR="007155FD" w:rsidRPr="007155FD" w:rsidRDefault="007155FD" w:rsidP="007155FD">
      <w:pPr>
        <w:pStyle w:val="Standard"/>
        <w:suppressAutoHyphens w:val="0"/>
        <w:autoSpaceDE w:val="0"/>
        <w:ind w:right="55"/>
        <w:rPr>
          <w:rFonts w:ascii="Verdana" w:hAnsi="Verdana" w:cs="Arial"/>
          <w:b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15C0938B" wp14:editId="17E90A2C">
            <wp:extent cx="1415562" cy="504660"/>
            <wp:effectExtent l="0" t="0" r="0" b="0"/>
            <wp:docPr id="3" name="Image 3" descr="https://www.univ-amu.fr/system/files/2021-01/DIRCOM-Logo_AMU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iv-amu.fr/system/files/2021-01/DIRCOM-Logo_AMU_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55" cy="5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iCs/>
          <w:sz w:val="16"/>
          <w:szCs w:val="16"/>
        </w:rPr>
        <w:tab/>
      </w:r>
      <w:r>
        <w:rPr>
          <w:rFonts w:ascii="Verdana" w:hAnsi="Verdana" w:cs="Arial"/>
          <w:b/>
          <w:iCs/>
          <w:sz w:val="16"/>
          <w:szCs w:val="16"/>
        </w:rPr>
        <w:tab/>
      </w:r>
      <w:r>
        <w:rPr>
          <w:rFonts w:ascii="Verdana" w:hAnsi="Verdana" w:cs="Arial"/>
          <w:b/>
          <w:iCs/>
          <w:sz w:val="16"/>
          <w:szCs w:val="16"/>
        </w:rPr>
        <w:tab/>
      </w:r>
      <w:r>
        <w:rPr>
          <w:rFonts w:ascii="Verdana" w:hAnsi="Verdana" w:cs="Arial"/>
          <w:b/>
          <w:iCs/>
          <w:sz w:val="16"/>
          <w:szCs w:val="16"/>
        </w:rPr>
        <w:tab/>
      </w:r>
      <w:r>
        <w:rPr>
          <w:rFonts w:ascii="Verdana" w:hAnsi="Verdana" w:cs="Arial"/>
          <w:b/>
          <w:iCs/>
          <w:sz w:val="16"/>
          <w:szCs w:val="16"/>
        </w:rPr>
        <w:tab/>
      </w:r>
      <w:r>
        <w:rPr>
          <w:rFonts w:ascii="Verdana" w:hAnsi="Verdana" w:cs="Arial"/>
          <w:b/>
          <w:iCs/>
          <w:sz w:val="16"/>
          <w:szCs w:val="16"/>
        </w:rPr>
        <w:tab/>
      </w:r>
      <w:r>
        <w:rPr>
          <w:rFonts w:ascii="Verdana" w:hAnsi="Verdana" w:cs="Arial"/>
          <w:b/>
          <w:iCs/>
          <w:sz w:val="16"/>
          <w:szCs w:val="16"/>
        </w:rPr>
        <w:tab/>
      </w:r>
      <w:r>
        <w:rPr>
          <w:rFonts w:ascii="Verdana" w:hAnsi="Verdana" w:cs="Arial"/>
          <w:b/>
          <w:iCs/>
          <w:sz w:val="16"/>
          <w:szCs w:val="16"/>
        </w:rPr>
        <w:tab/>
      </w:r>
      <w:r>
        <w:rPr>
          <w:rFonts w:ascii="Verdana" w:hAnsi="Verdana" w:cs="Arial"/>
          <w:b/>
          <w:iCs/>
          <w:sz w:val="16"/>
          <w:szCs w:val="16"/>
        </w:rPr>
        <w:tab/>
        <w:t xml:space="preserve"> </w:t>
      </w:r>
      <w:r w:rsidR="003D5DAB">
        <w:rPr>
          <w:rFonts w:ascii="Verdana" w:hAnsi="Verdana" w:cs="Arial"/>
          <w:b/>
          <w:iCs/>
          <w:sz w:val="16"/>
          <w:szCs w:val="16"/>
        </w:rPr>
        <w:t>FO-DEVE-2133</w:t>
      </w:r>
    </w:p>
    <w:tbl>
      <w:tblPr>
        <w:tblW w:w="0" w:type="auto"/>
        <w:tblInd w:w="1114" w:type="dxa"/>
        <w:shd w:val="clear" w:color="auto" w:fill="5B9BD5" w:themeFill="accent5"/>
        <w:tblLook w:val="04A0" w:firstRow="1" w:lastRow="0" w:firstColumn="1" w:lastColumn="0" w:noHBand="0" w:noVBand="1"/>
      </w:tblPr>
      <w:tblGrid>
        <w:gridCol w:w="236"/>
        <w:gridCol w:w="7722"/>
      </w:tblGrid>
      <w:tr w:rsidR="007155FD" w:rsidRPr="00713D1C" w14:paraId="1CBFB02A" w14:textId="77777777" w:rsidTr="009060CF">
        <w:trPr>
          <w:trHeight w:val="716"/>
        </w:trPr>
        <w:tc>
          <w:tcPr>
            <w:tcW w:w="236" w:type="dxa"/>
            <w:shd w:val="clear" w:color="auto" w:fill="5B9BD5" w:themeFill="accent5"/>
            <w:vAlign w:val="center"/>
          </w:tcPr>
          <w:p w14:paraId="5C22C8B3" w14:textId="77777777" w:rsidR="007155FD" w:rsidRPr="00713D1C" w:rsidRDefault="007155FD" w:rsidP="00AB697C">
            <w:pPr>
              <w:tabs>
                <w:tab w:val="center" w:pos="4680"/>
                <w:tab w:val="right" w:pos="9360"/>
              </w:tabs>
              <w:spacing w:after="0"/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</w:pPr>
          </w:p>
        </w:tc>
        <w:tc>
          <w:tcPr>
            <w:tcW w:w="7722" w:type="dxa"/>
            <w:shd w:val="clear" w:color="auto" w:fill="5B9BD5" w:themeFill="accent5"/>
            <w:vAlign w:val="center"/>
          </w:tcPr>
          <w:p w14:paraId="3D7A6D4B" w14:textId="5DEA3197" w:rsidR="007155FD" w:rsidRPr="00812490" w:rsidRDefault="004552DA" w:rsidP="00AB697C">
            <w:pPr>
              <w:pStyle w:val="En-tte"/>
              <w:rPr>
                <w:sz w:val="24"/>
              </w:rPr>
            </w:pPr>
            <w:r>
              <w:rPr>
                <w:sz w:val="24"/>
              </w:rPr>
              <w:t>Formulaire de candidature  pour demande de césure faite via Parcoursup</w:t>
            </w:r>
          </w:p>
        </w:tc>
      </w:tr>
    </w:tbl>
    <w:p w14:paraId="6888CAFC" w14:textId="059B95E3" w:rsidR="00721EE6" w:rsidRDefault="00362195" w:rsidP="00362195">
      <w:pPr>
        <w:pStyle w:val="Standard"/>
        <w:suppressAutoHyphens w:val="0"/>
        <w:autoSpaceDE w:val="0"/>
        <w:ind w:right="55"/>
        <w:jc w:val="both"/>
        <w:rPr>
          <w:rFonts w:ascii="Verdana" w:hAnsi="Verdana" w:cs="Arial"/>
          <w:iCs/>
          <w:sz w:val="16"/>
          <w:szCs w:val="16"/>
        </w:rPr>
      </w:pPr>
      <w:r w:rsidRPr="00721EE6">
        <w:rPr>
          <w:rFonts w:ascii="Verdana" w:hAnsi="Verdana" w:cs="Arial"/>
          <w:iCs/>
          <w:sz w:val="16"/>
          <w:szCs w:val="16"/>
        </w:rPr>
        <w:t>Demande à déposer</w:t>
      </w:r>
      <w:r w:rsidR="00EF1F80" w:rsidRPr="00721EE6">
        <w:rPr>
          <w:rFonts w:ascii="Verdana" w:hAnsi="Verdana" w:cs="Arial"/>
          <w:iCs/>
          <w:sz w:val="16"/>
          <w:szCs w:val="16"/>
        </w:rPr>
        <w:t xml:space="preserve"> </w:t>
      </w:r>
      <w:r w:rsidR="009B623C">
        <w:rPr>
          <w:rFonts w:ascii="Verdana" w:hAnsi="Verdana" w:cs="Arial"/>
          <w:iCs/>
          <w:sz w:val="16"/>
          <w:szCs w:val="16"/>
        </w:rPr>
        <w:t xml:space="preserve">par le (la) </w:t>
      </w:r>
      <w:proofErr w:type="spellStart"/>
      <w:proofErr w:type="gramStart"/>
      <w:r w:rsidR="009B623C">
        <w:rPr>
          <w:rFonts w:ascii="Verdana" w:hAnsi="Verdana" w:cs="Arial"/>
          <w:iCs/>
          <w:sz w:val="16"/>
          <w:szCs w:val="16"/>
        </w:rPr>
        <w:t>candidat.e</w:t>
      </w:r>
      <w:proofErr w:type="spellEnd"/>
      <w:proofErr w:type="gramEnd"/>
      <w:r w:rsidRPr="00721EE6">
        <w:rPr>
          <w:rFonts w:ascii="Verdana" w:hAnsi="Verdana" w:cs="Arial"/>
          <w:iCs/>
          <w:sz w:val="16"/>
          <w:szCs w:val="16"/>
        </w:rPr>
        <w:t xml:space="preserve"> au service de scolarité de la composante de la formation d’origine dans le respect impératif des délais de candidature fixés par AMU. Deux campagnes annuelles sont organisées : renseignez-vous sur le site web d’AMU et auprès de votre scolarité. </w:t>
      </w:r>
    </w:p>
    <w:p w14:paraId="12CD6FA6" w14:textId="724C1970" w:rsidR="00362195" w:rsidRPr="00721EE6" w:rsidRDefault="00362195" w:rsidP="00721EE6">
      <w:pPr>
        <w:pStyle w:val="Standard"/>
        <w:suppressAutoHyphens w:val="0"/>
        <w:autoSpaceDE w:val="0"/>
        <w:ind w:right="55"/>
        <w:jc w:val="center"/>
        <w:rPr>
          <w:rFonts w:ascii="Verdana" w:hAnsi="Verdana" w:cs="Arial"/>
          <w:b/>
          <w:iCs/>
          <w:sz w:val="16"/>
          <w:szCs w:val="16"/>
          <w:u w:val="single"/>
        </w:rPr>
      </w:pPr>
      <w:r w:rsidRPr="00721EE6">
        <w:rPr>
          <w:rFonts w:ascii="Verdana" w:hAnsi="Verdana" w:cs="Arial"/>
          <w:b/>
          <w:iCs/>
          <w:sz w:val="16"/>
          <w:szCs w:val="16"/>
          <w:u w:val="single"/>
        </w:rPr>
        <w:t>Attention : tout dossier hors délai ou incomplet sera considéré comme irrecevable</w:t>
      </w:r>
    </w:p>
    <w:p w14:paraId="2BE9B067" w14:textId="3C9DE3A5" w:rsidR="009335E9" w:rsidRDefault="00EA500E" w:rsidP="009A20B2">
      <w:pPr>
        <w:pStyle w:val="Standard"/>
        <w:suppressAutoHyphens w:val="0"/>
        <w:autoSpaceDE w:val="0"/>
        <w:ind w:right="55"/>
        <w:jc w:val="both"/>
        <w:rPr>
          <w:rFonts w:ascii="Verdana" w:hAnsi="Verdana" w:cs="Arial"/>
          <w:b/>
          <w:bCs/>
          <w:iCs/>
          <w:color w:val="4472C4" w:themeColor="accent1"/>
        </w:rPr>
      </w:pPr>
      <w:r w:rsidRPr="008B3B4E">
        <w:rPr>
          <w:rFonts w:ascii="Verdana" w:hAnsi="Verdana" w:cs="Arial"/>
          <w:b/>
          <w:bCs/>
          <w:iCs/>
          <w:color w:val="4472C4" w:themeColor="accent1"/>
        </w:rPr>
        <w:t xml:space="preserve">Mon </w:t>
      </w:r>
      <w:r w:rsidR="00B31091" w:rsidRPr="008B3B4E">
        <w:rPr>
          <w:rFonts w:ascii="Verdana" w:hAnsi="Verdana" w:cs="Arial"/>
          <w:b/>
          <w:bCs/>
          <w:iCs/>
          <w:color w:val="4472C4" w:themeColor="accent1"/>
        </w:rPr>
        <w:t>profil</w:t>
      </w:r>
    </w:p>
    <w:p w14:paraId="1033114D" w14:textId="77777777" w:rsidR="008B3B4E" w:rsidRPr="00DB20FF" w:rsidRDefault="008B3B4E" w:rsidP="009A20B2">
      <w:pPr>
        <w:pStyle w:val="Standard"/>
        <w:suppressAutoHyphens w:val="0"/>
        <w:autoSpaceDE w:val="0"/>
        <w:ind w:right="55"/>
        <w:jc w:val="both"/>
        <w:rPr>
          <w:rFonts w:ascii="Verdana" w:hAnsi="Verdana" w:cs="Arial"/>
          <w:b/>
          <w:bCs/>
          <w:iCs/>
          <w:color w:val="4472C4" w:themeColor="accent1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1134"/>
        <w:gridCol w:w="1985"/>
        <w:gridCol w:w="1701"/>
        <w:gridCol w:w="3126"/>
      </w:tblGrid>
      <w:tr w:rsidR="00631E80" w:rsidRPr="009335E9" w14:paraId="279B30A8" w14:textId="77777777" w:rsidTr="000946CC">
        <w:tc>
          <w:tcPr>
            <w:tcW w:w="1838" w:type="dxa"/>
            <w:vAlign w:val="center"/>
          </w:tcPr>
          <w:p w14:paraId="7C69BDB4" w14:textId="1BC7E8C6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NOM</w:t>
            </w:r>
          </w:p>
        </w:tc>
        <w:tc>
          <w:tcPr>
            <w:tcW w:w="3119" w:type="dxa"/>
            <w:gridSpan w:val="2"/>
            <w:vAlign w:val="center"/>
          </w:tcPr>
          <w:p w14:paraId="41FF9BB5" w14:textId="77777777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5117C2EA" w14:textId="7575DFA6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PRENOM</w:t>
            </w:r>
          </w:p>
        </w:tc>
        <w:tc>
          <w:tcPr>
            <w:tcW w:w="3126" w:type="dxa"/>
            <w:vAlign w:val="center"/>
          </w:tcPr>
          <w:p w14:paraId="7F9F916E" w14:textId="7E92641E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631E80" w:rsidRPr="009335E9" w14:paraId="72119796" w14:textId="77777777" w:rsidTr="000946CC">
        <w:tc>
          <w:tcPr>
            <w:tcW w:w="1838" w:type="dxa"/>
            <w:vAlign w:val="center"/>
          </w:tcPr>
          <w:p w14:paraId="07A67513" w14:textId="296BE3B0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INES</w:t>
            </w:r>
          </w:p>
        </w:tc>
        <w:tc>
          <w:tcPr>
            <w:tcW w:w="3119" w:type="dxa"/>
            <w:gridSpan w:val="2"/>
            <w:vAlign w:val="center"/>
          </w:tcPr>
          <w:p w14:paraId="33B4048F" w14:textId="77777777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6E005CAC" w14:textId="3E91F383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Date de naissance</w:t>
            </w:r>
          </w:p>
        </w:tc>
        <w:tc>
          <w:tcPr>
            <w:tcW w:w="3126" w:type="dxa"/>
            <w:vAlign w:val="center"/>
          </w:tcPr>
          <w:p w14:paraId="17E61DCA" w14:textId="7C9EAA83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631E80" w:rsidRPr="009335E9" w14:paraId="5B936C58" w14:textId="77777777" w:rsidTr="000946CC">
        <w:tc>
          <w:tcPr>
            <w:tcW w:w="1838" w:type="dxa"/>
            <w:vAlign w:val="center"/>
          </w:tcPr>
          <w:p w14:paraId="2E4D81E8" w14:textId="0246E60B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Tél</w:t>
            </w:r>
          </w:p>
        </w:tc>
        <w:tc>
          <w:tcPr>
            <w:tcW w:w="3119" w:type="dxa"/>
            <w:gridSpan w:val="2"/>
            <w:vAlign w:val="center"/>
          </w:tcPr>
          <w:p w14:paraId="620EC1A6" w14:textId="77777777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44D926E" w14:textId="040EC90F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Mail</w:t>
            </w:r>
          </w:p>
        </w:tc>
        <w:tc>
          <w:tcPr>
            <w:tcW w:w="3126" w:type="dxa"/>
            <w:vAlign w:val="center"/>
          </w:tcPr>
          <w:p w14:paraId="6E7D64DD" w14:textId="2E739CA8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D1586C" w:rsidRPr="009335E9" w14:paraId="53868E4D" w14:textId="77777777" w:rsidTr="000946CC">
        <w:tc>
          <w:tcPr>
            <w:tcW w:w="1838" w:type="dxa"/>
            <w:vAlign w:val="center"/>
          </w:tcPr>
          <w:p w14:paraId="00772294" w14:textId="2B9B4694" w:rsidR="000F40BD" w:rsidRPr="009335E9" w:rsidRDefault="00F06770" w:rsidP="006E7B48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>
              <w:rPr>
                <w:rFonts w:ascii="Verdana" w:hAnsi="Verdana"/>
                <w:iCs/>
                <w:noProof/>
                <w:sz w:val="16"/>
                <w:szCs w:val="16"/>
              </w:rPr>
              <w:t xml:space="preserve">Avez-vous fait une demande de bourse pour </w:t>
            </w:r>
            <w:r w:rsidR="009F6903" w:rsidRPr="00A509F6">
              <w:rPr>
                <w:rFonts w:ascii="Verdana" w:hAnsi="Verdana"/>
                <w:iCs/>
                <w:noProof/>
                <w:sz w:val="16"/>
                <w:szCs w:val="16"/>
              </w:rPr>
              <w:t>2022-2023</w:t>
            </w:r>
            <w:r w:rsidRPr="00A509F6">
              <w:rPr>
                <w:rFonts w:ascii="Verdana" w:hAnsi="Verdana"/>
                <w:iCs/>
                <w:noProof/>
                <w:sz w:val="16"/>
                <w:szCs w:val="16"/>
              </w:rPr>
              <w:t> ?</w:t>
            </w:r>
          </w:p>
        </w:tc>
        <w:tc>
          <w:tcPr>
            <w:tcW w:w="1134" w:type="dxa"/>
            <w:vAlign w:val="center"/>
          </w:tcPr>
          <w:p w14:paraId="15568765" w14:textId="77777777" w:rsidR="00D1586C" w:rsidRDefault="003B0E98" w:rsidP="000F40BD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63884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535169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non</w:t>
            </w:r>
          </w:p>
          <w:p w14:paraId="365D32DE" w14:textId="156D18A1" w:rsidR="000F40BD" w:rsidRPr="009335E9" w:rsidRDefault="000F40BD" w:rsidP="000F40BD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52CC1E5B" w14:textId="77777777" w:rsidR="000F40BD" w:rsidRDefault="00D1586C" w:rsidP="000946CC">
            <w:pPr>
              <w:tabs>
                <w:tab w:val="left" w:pos="1410"/>
              </w:tabs>
              <w:rPr>
                <w:rFonts w:ascii="Verdana" w:hAnsi="Verdana" w:cs="Arial"/>
                <w:sz w:val="16"/>
                <w:szCs w:val="16"/>
              </w:rPr>
            </w:pPr>
            <w:r w:rsidRPr="009335E9">
              <w:rPr>
                <w:rFonts w:ascii="Verdana" w:hAnsi="Verdana" w:cs="Arial"/>
                <w:sz w:val="16"/>
                <w:szCs w:val="16"/>
              </w:rPr>
              <w:t>Si oui, souhaitez-vous le maintien de la bourse pendant la césure ?</w:t>
            </w:r>
          </w:p>
          <w:p w14:paraId="1F8F1389" w14:textId="3E335837" w:rsidR="00F06770" w:rsidRPr="009335E9" w:rsidRDefault="00F06770" w:rsidP="000946CC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126" w:type="dxa"/>
            <w:vAlign w:val="center"/>
          </w:tcPr>
          <w:p w14:paraId="1D78C557" w14:textId="24B3B9B1" w:rsidR="00D1586C" w:rsidRDefault="003B0E98" w:rsidP="00255601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-450554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D4D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183240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non</w:t>
            </w:r>
          </w:p>
          <w:p w14:paraId="75763971" w14:textId="2F670006" w:rsidR="00ED6D4D" w:rsidRPr="009335E9" w:rsidRDefault="00ED6D4D" w:rsidP="00255601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3B4967" w:rsidRPr="009335E9" w14:paraId="07936B6C" w14:textId="77777777" w:rsidTr="000946CC">
        <w:trPr>
          <w:trHeight w:val="967"/>
        </w:trPr>
        <w:tc>
          <w:tcPr>
            <w:tcW w:w="1838" w:type="dxa"/>
            <w:vAlign w:val="center"/>
          </w:tcPr>
          <w:p w14:paraId="62EEF4CA" w14:textId="2F6BAFE4" w:rsidR="003B4967" w:rsidRPr="009335E9" w:rsidRDefault="009F165A" w:rsidP="00ED6D4D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Avez-vous déjà candidaté ou bénéficié d’une période de césure ? </w:t>
            </w:r>
          </w:p>
        </w:tc>
        <w:tc>
          <w:tcPr>
            <w:tcW w:w="7946" w:type="dxa"/>
            <w:gridSpan w:val="4"/>
            <w:vAlign w:val="center"/>
          </w:tcPr>
          <w:p w14:paraId="52BADCE2" w14:textId="77777777" w:rsidR="00ED6D4D" w:rsidRDefault="003B0E98" w:rsidP="00ED6D4D">
            <w:pPr>
              <w:rPr>
                <w:rFonts w:ascii="Verdana" w:hAnsi="Verdana" w:cs="Arial"/>
                <w:i/>
                <w:sz w:val="16"/>
                <w:szCs w:val="16"/>
              </w:rPr>
            </w:pP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-174418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65A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68849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non</w:t>
            </w:r>
            <w:r w:rsidR="009F165A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  </w:t>
            </w:r>
            <w:r w:rsidR="009F165A" w:rsidRPr="009335E9">
              <w:rPr>
                <w:rFonts w:ascii="Verdana" w:hAnsi="Verdana" w:cs="Arial"/>
                <w:iCs/>
                <w:sz w:val="16"/>
                <w:szCs w:val="16"/>
              </w:rPr>
              <w:t>Si oui, préciser la nature et la période de la césure ou le motif de refus</w:t>
            </w:r>
            <w:r w:rsidR="009F165A" w:rsidRPr="009335E9">
              <w:rPr>
                <w:rFonts w:ascii="Verdana" w:hAnsi="Verdana" w:cs="Arial"/>
                <w:i/>
                <w:sz w:val="16"/>
                <w:szCs w:val="16"/>
              </w:rPr>
              <w:t> </w:t>
            </w:r>
          </w:p>
          <w:p w14:paraId="0431DA61" w14:textId="02FD83ED" w:rsidR="000946CC" w:rsidRPr="009335E9" w:rsidRDefault="000946CC" w:rsidP="00ED6D4D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</w:tbl>
    <w:p w14:paraId="42315059" w14:textId="4B7A622F" w:rsidR="009F1E35" w:rsidRPr="008B3B4E" w:rsidRDefault="0078538D" w:rsidP="004929E5">
      <w:pPr>
        <w:rPr>
          <w:rFonts w:ascii="Verdana" w:hAnsi="Verdana"/>
          <w:iCs/>
          <w:noProof/>
          <w:color w:val="4472C4" w:themeColor="accent1"/>
        </w:rPr>
      </w:pPr>
      <w:r w:rsidRPr="008B3B4E">
        <w:rPr>
          <w:rFonts w:ascii="Verdana" w:hAnsi="Verdana" w:cs="Arial"/>
          <w:b/>
          <w:bCs/>
          <w:iCs/>
          <w:color w:val="4472C4" w:themeColor="accent1"/>
        </w:rPr>
        <w:t>Mon cursus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946"/>
      </w:tblGrid>
      <w:tr w:rsidR="004929E5" w:rsidRPr="009335E9" w14:paraId="6D3DAD7A" w14:textId="77777777" w:rsidTr="003B0E98">
        <w:trPr>
          <w:trHeight w:val="788"/>
        </w:trPr>
        <w:tc>
          <w:tcPr>
            <w:tcW w:w="2830" w:type="dxa"/>
          </w:tcPr>
          <w:p w14:paraId="107150CF" w14:textId="54D732DD" w:rsidR="004929E5" w:rsidRPr="009335E9" w:rsidRDefault="004929E5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Ma formation d’origine</w:t>
            </w:r>
            <w:r w:rsidR="002031A9" w:rsidRPr="009335E9">
              <w:rPr>
                <w:rFonts w:ascii="Verdana" w:hAnsi="Verdana"/>
                <w:iCs/>
                <w:noProof/>
                <w:sz w:val="16"/>
                <w:szCs w:val="16"/>
              </w:rPr>
              <w:t>,</w:t>
            </w: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avant le départ en césure </w:t>
            </w:r>
          </w:p>
          <w:p w14:paraId="5DB6FFA2" w14:textId="42F6C85C" w:rsidR="004929E5" w:rsidRPr="009335E9" w:rsidRDefault="004929E5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6946" w:type="dxa"/>
          </w:tcPr>
          <w:p w14:paraId="6FFB011B" w14:textId="5FA0D51D" w:rsidR="004929E5" w:rsidRPr="009335E9" w:rsidRDefault="004929E5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 w:cs="Arial"/>
                <w:iCs/>
                <w:sz w:val="16"/>
                <w:szCs w:val="16"/>
              </w:rPr>
              <w:t>(</w:t>
            </w: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mention, parcours- type) :</w:t>
            </w:r>
          </w:p>
          <w:p w14:paraId="49DF5A68" w14:textId="0C648E19" w:rsidR="009335E9" w:rsidRDefault="00596E0B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C</w:t>
            </w:r>
            <w:r w:rsidR="004929E5" w:rsidRPr="009335E9">
              <w:rPr>
                <w:rFonts w:ascii="Verdana" w:hAnsi="Verdana"/>
                <w:iCs/>
                <w:noProof/>
                <w:sz w:val="16"/>
                <w:szCs w:val="16"/>
              </w:rPr>
              <w:t>omposante de rattachement (UFR (Faculté), Ecole, Institut) :</w:t>
            </w:r>
          </w:p>
          <w:p w14:paraId="5079D719" w14:textId="4A7020BA" w:rsidR="004929E5" w:rsidRPr="009335E9" w:rsidRDefault="004929E5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4929E5" w:rsidRPr="009335E9" w14:paraId="6CD32DD8" w14:textId="77777777" w:rsidTr="003B0E98">
        <w:trPr>
          <w:trHeight w:val="885"/>
        </w:trPr>
        <w:tc>
          <w:tcPr>
            <w:tcW w:w="2830" w:type="dxa"/>
          </w:tcPr>
          <w:p w14:paraId="39B0B764" w14:textId="77777777" w:rsidR="004929E5" w:rsidRPr="009335E9" w:rsidRDefault="004929E5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Ma formation de réintégration, après la césure </w:t>
            </w:r>
          </w:p>
          <w:p w14:paraId="72350187" w14:textId="6635D171" w:rsidR="004929E5" w:rsidRPr="009335E9" w:rsidRDefault="004929E5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6946" w:type="dxa"/>
          </w:tcPr>
          <w:p w14:paraId="2A2D989E" w14:textId="727FC200" w:rsidR="004929E5" w:rsidRPr="009335E9" w:rsidRDefault="004929E5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 w:cs="Arial"/>
                <w:iCs/>
                <w:sz w:val="16"/>
                <w:szCs w:val="16"/>
              </w:rPr>
              <w:t>(</w:t>
            </w: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mention, parcours- type)</w:t>
            </w:r>
            <w:r w:rsidR="000946CC">
              <w:rPr>
                <w:rFonts w:ascii="Verdana" w:hAnsi="Verdana"/>
                <w:iCs/>
                <w:noProof/>
                <w:sz w:val="16"/>
                <w:szCs w:val="16"/>
              </w:rPr>
              <w:t> :</w:t>
            </w:r>
          </w:p>
          <w:p w14:paraId="76887A92" w14:textId="02E1D2B9" w:rsidR="004929E5" w:rsidRPr="009335E9" w:rsidRDefault="00596E0B" w:rsidP="000946CC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C</w:t>
            </w:r>
            <w:r w:rsidR="004929E5" w:rsidRPr="009335E9">
              <w:rPr>
                <w:rFonts w:ascii="Verdana" w:hAnsi="Verdana"/>
                <w:iCs/>
                <w:noProof/>
                <w:sz w:val="16"/>
                <w:szCs w:val="16"/>
              </w:rPr>
              <w:t>omposante de rattachement (UFR (Faculté), Ecole, Institut)</w:t>
            </w:r>
            <w:r w:rsidR="000946CC">
              <w:rPr>
                <w:rFonts w:ascii="Verdana" w:hAnsi="Verdana"/>
                <w:iCs/>
                <w:noProof/>
                <w:sz w:val="16"/>
                <w:szCs w:val="16"/>
              </w:rPr>
              <w:t> :</w:t>
            </w:r>
          </w:p>
        </w:tc>
      </w:tr>
    </w:tbl>
    <w:p w14:paraId="79211E5F" w14:textId="296FAF1E" w:rsidR="009C7A1A" w:rsidRDefault="0078538D" w:rsidP="0012692D">
      <w:pPr>
        <w:pStyle w:val="Standard"/>
        <w:autoSpaceDE w:val="0"/>
        <w:spacing w:line="276" w:lineRule="auto"/>
        <w:ind w:right="55"/>
        <w:jc w:val="both"/>
        <w:rPr>
          <w:rFonts w:ascii="Verdana" w:hAnsi="Verdana" w:cs="Arial"/>
          <w:sz w:val="16"/>
          <w:szCs w:val="16"/>
        </w:rPr>
      </w:pPr>
      <w:r w:rsidRPr="008B3B4E">
        <w:rPr>
          <w:rFonts w:ascii="Verdana" w:hAnsi="Verdana" w:cs="Arial"/>
          <w:b/>
          <w:bCs/>
          <w:iCs/>
          <w:color w:val="4472C4" w:themeColor="accent1"/>
        </w:rPr>
        <w:t>Mon projet de césure</w:t>
      </w:r>
      <w:r w:rsidR="009C7A1A" w:rsidRPr="008B3B4E">
        <w:rPr>
          <w:rFonts w:ascii="Verdana" w:hAnsi="Verdana" w:cs="Arial"/>
          <w:b/>
          <w:bCs/>
          <w:iCs/>
          <w:color w:val="4472C4" w:themeColor="accent1"/>
        </w:rPr>
        <w:t xml:space="preserve"> </w:t>
      </w:r>
      <w:sdt>
        <w:sdtPr>
          <w:rPr>
            <w:rFonts w:ascii="Verdana" w:hAnsi="Verdana" w:cs="Arial"/>
            <w:b/>
            <w:bCs/>
            <w:iCs/>
          </w:rPr>
          <w:id w:val="197749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63DD" w:rsidRPr="008B3B4E">
            <w:rPr>
              <w:rFonts w:ascii="MS Gothic" w:eastAsia="MS Gothic" w:hAnsi="MS Gothic" w:cs="Arial" w:hint="eastAsia"/>
              <w:b/>
              <w:bCs/>
              <w:iCs/>
            </w:rPr>
            <w:t>☐</w:t>
          </w:r>
        </w:sdtContent>
      </w:sdt>
      <w:r w:rsidR="00E963DD" w:rsidRPr="009335E9">
        <w:rPr>
          <w:rFonts w:ascii="Verdana" w:hAnsi="Verdana" w:cs="Segoe UI Symbol"/>
          <w:sz w:val="16"/>
          <w:szCs w:val="16"/>
        </w:rPr>
        <w:t xml:space="preserve"> </w:t>
      </w:r>
      <w:r w:rsidR="00E963DD" w:rsidRPr="009335E9">
        <w:rPr>
          <w:rFonts w:ascii="Verdana" w:hAnsi="Verdana" w:cs="Verdana"/>
          <w:sz w:val="16"/>
          <w:szCs w:val="16"/>
        </w:rPr>
        <w:t>1 semestre</w:t>
      </w:r>
      <w:r w:rsidR="00E963DD" w:rsidRPr="009335E9">
        <w:rPr>
          <w:rFonts w:ascii="Verdana" w:hAnsi="Verdana" w:cs="Arial"/>
          <w:sz w:val="16"/>
          <w:szCs w:val="16"/>
        </w:rPr>
        <w:t xml:space="preserve">   </w:t>
      </w:r>
      <w:sdt>
        <w:sdtPr>
          <w:rPr>
            <w:rFonts w:ascii="Verdana" w:hAnsi="Verdana" w:cs="Arial"/>
            <w:sz w:val="16"/>
            <w:szCs w:val="16"/>
          </w:rPr>
          <w:id w:val="16652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E80">
            <w:rPr>
              <w:rFonts w:ascii="MS Gothic" w:eastAsia="MS Gothic" w:hAnsi="MS Gothic" w:cs="Arial" w:hint="eastAsia"/>
              <w:sz w:val="16"/>
              <w:szCs w:val="16"/>
            </w:rPr>
            <w:t>☐</w:t>
          </w:r>
        </w:sdtContent>
      </w:sdt>
      <w:r w:rsidR="00E963DD" w:rsidRPr="009335E9">
        <w:rPr>
          <w:rFonts w:ascii="Verdana" w:eastAsia="MS Gothic" w:hAnsi="Verdana" w:cs="Verdana"/>
          <w:sz w:val="16"/>
          <w:szCs w:val="16"/>
        </w:rPr>
        <w:t xml:space="preserve"> 1 année universitaire </w:t>
      </w:r>
      <w:r w:rsidR="00E963DD">
        <w:rPr>
          <w:rFonts w:ascii="Verdana" w:eastAsia="MS Gothic" w:hAnsi="Verdana" w:cs="Verdana"/>
          <w:sz w:val="16"/>
          <w:szCs w:val="16"/>
        </w:rPr>
        <w:t xml:space="preserve">- </w:t>
      </w:r>
      <w:r w:rsidR="009C7A1A" w:rsidRPr="009335E9">
        <w:rPr>
          <w:rFonts w:ascii="Verdana" w:hAnsi="Verdana" w:cs="Arial"/>
          <w:sz w:val="16"/>
          <w:szCs w:val="16"/>
        </w:rPr>
        <w:t>La période de césure débute obligatoirement en même temps qu’un semestre universitaire (dans le respect des calendriers universitaires approuvés par AMU)</w:t>
      </w:r>
    </w:p>
    <w:p w14:paraId="0B29998E" w14:textId="77777777" w:rsidR="00D24037" w:rsidRPr="003B0E98" w:rsidRDefault="00D24037" w:rsidP="008B3B4E">
      <w:pPr>
        <w:spacing w:after="0"/>
        <w:rPr>
          <w:rFonts w:ascii="Verdana" w:hAnsi="Verdana"/>
          <w:b/>
          <w:bCs/>
          <w:iCs/>
          <w:noProof/>
          <w:color w:val="4472C4" w:themeColor="accent1"/>
          <w:sz w:val="6"/>
          <w:szCs w:val="6"/>
        </w:rPr>
      </w:pPr>
    </w:p>
    <w:p w14:paraId="6AAFBEA3" w14:textId="0F9967A3" w:rsidR="008B3B4E" w:rsidRPr="008B3B4E" w:rsidRDefault="008B3B4E" w:rsidP="008B3B4E">
      <w:pPr>
        <w:spacing w:after="0"/>
        <w:rPr>
          <w:rFonts w:ascii="Verdana" w:hAnsi="Verdana"/>
          <w:b/>
          <w:bCs/>
          <w:iCs/>
          <w:noProof/>
          <w:color w:val="4472C4" w:themeColor="accent1"/>
        </w:rPr>
      </w:pPr>
      <w:r w:rsidRPr="008B3B4E">
        <w:rPr>
          <w:rFonts w:ascii="Verdana" w:hAnsi="Verdana"/>
          <w:b/>
          <w:bCs/>
          <w:iCs/>
          <w:noProof/>
          <w:color w:val="4472C4" w:themeColor="accent1"/>
        </w:rPr>
        <w:t xml:space="preserve">Date et lieu(x)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701"/>
        <w:gridCol w:w="1746"/>
        <w:gridCol w:w="3073"/>
      </w:tblGrid>
      <w:tr w:rsidR="008B3B4E" w:rsidRPr="009335E9" w14:paraId="091AC217" w14:textId="77777777" w:rsidTr="00F41091">
        <w:trPr>
          <w:trHeight w:val="375"/>
        </w:trPr>
        <w:tc>
          <w:tcPr>
            <w:tcW w:w="3256" w:type="dxa"/>
            <w:vAlign w:val="center"/>
          </w:tcPr>
          <w:p w14:paraId="73315D89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Projet(s) de césure</w:t>
            </w:r>
          </w:p>
        </w:tc>
        <w:tc>
          <w:tcPr>
            <w:tcW w:w="1701" w:type="dxa"/>
            <w:vAlign w:val="center"/>
          </w:tcPr>
          <w:p w14:paraId="47DE474E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Date de début </w:t>
            </w:r>
          </w:p>
        </w:tc>
        <w:tc>
          <w:tcPr>
            <w:tcW w:w="1746" w:type="dxa"/>
            <w:vAlign w:val="center"/>
          </w:tcPr>
          <w:p w14:paraId="356262F6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Date de fin </w:t>
            </w:r>
          </w:p>
        </w:tc>
        <w:tc>
          <w:tcPr>
            <w:tcW w:w="3073" w:type="dxa"/>
            <w:vAlign w:val="center"/>
          </w:tcPr>
          <w:p w14:paraId="1A7B593A" w14:textId="0E62E97A" w:rsidR="008B3B4E" w:rsidRPr="009335E9" w:rsidRDefault="008B3B4E" w:rsidP="00C4240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Lieu </w:t>
            </w:r>
            <w:r w:rsidRPr="00C4240E">
              <w:rPr>
                <w:rFonts w:ascii="Verdana" w:hAnsi="Verdana"/>
                <w:iCs/>
                <w:noProof/>
                <w:color w:val="000000" w:themeColor="text1"/>
                <w:sz w:val="16"/>
                <w:szCs w:val="16"/>
              </w:rPr>
              <w:t>(</w:t>
            </w:r>
            <w:r w:rsidR="00C4240E" w:rsidRPr="00C4240E">
              <w:rPr>
                <w:rFonts w:ascii="Verdana" w:hAnsi="Verdana"/>
                <w:iCs/>
                <w:noProof/>
                <w:color w:val="000000" w:themeColor="text1"/>
                <w:sz w:val="16"/>
                <w:szCs w:val="16"/>
              </w:rPr>
              <w:t>pays et ville(s)) :</w:t>
            </w:r>
            <w:r w:rsidR="00C4240E">
              <w:rPr>
                <w:rFonts w:ascii="Verdana" w:hAnsi="Verdana"/>
                <w:iCs/>
                <w:noProof/>
                <w:color w:val="000000" w:themeColor="text1"/>
                <w:sz w:val="16"/>
                <w:szCs w:val="16"/>
              </w:rPr>
              <w:t xml:space="preserve"> </w:t>
            </w:r>
            <w:r w:rsidR="00C4240E" w:rsidRPr="00C4240E">
              <w:rPr>
                <w:rFonts w:ascii="Verdana" w:hAnsi="Verdana"/>
                <w:iCs/>
                <w:noProof/>
                <w:color w:val="000000" w:themeColor="text1"/>
                <w:sz w:val="16"/>
                <w:szCs w:val="16"/>
              </w:rPr>
              <w:t>c</w:t>
            </w:r>
            <w:r w:rsidR="00C4240E" w:rsidRPr="00C4240E">
              <w:rPr>
                <w:rFonts w:ascii="Verdana" w:hAnsi="Verdana" w:cs="Arial"/>
                <w:color w:val="000000" w:themeColor="text1"/>
                <w:sz w:val="16"/>
                <w:szCs w:val="16"/>
              </w:rPr>
              <w:t xml:space="preserve">coordonnées </w:t>
            </w:r>
            <w:r w:rsidR="00C4240E" w:rsidRPr="006408F1">
              <w:rPr>
                <w:rFonts w:ascii="Verdana" w:hAnsi="Verdana" w:cs="Arial"/>
                <w:sz w:val="16"/>
                <w:szCs w:val="16"/>
              </w:rPr>
              <w:t>du contact à l’étranger chargé de votre accueil (personne, organisme) : nom et prénoms, téléphone, courriel, adresse</w:t>
            </w:r>
          </w:p>
        </w:tc>
      </w:tr>
      <w:tr w:rsidR="008B3B4E" w:rsidRPr="009335E9" w14:paraId="521416B0" w14:textId="77777777" w:rsidTr="00F41091">
        <w:tc>
          <w:tcPr>
            <w:tcW w:w="3256" w:type="dxa"/>
            <w:vAlign w:val="center"/>
          </w:tcPr>
          <w:p w14:paraId="6294B2C9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D9BBF54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46" w:type="dxa"/>
            <w:vAlign w:val="center"/>
          </w:tcPr>
          <w:p w14:paraId="5B07F273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073" w:type="dxa"/>
            <w:vAlign w:val="center"/>
          </w:tcPr>
          <w:p w14:paraId="5AED0635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8B3B4E" w:rsidRPr="009335E9" w14:paraId="20E34C24" w14:textId="77777777" w:rsidTr="00F41091">
        <w:tc>
          <w:tcPr>
            <w:tcW w:w="3256" w:type="dxa"/>
            <w:vAlign w:val="center"/>
          </w:tcPr>
          <w:p w14:paraId="67B74C4E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DF73B87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46" w:type="dxa"/>
            <w:vAlign w:val="center"/>
          </w:tcPr>
          <w:p w14:paraId="10B3992A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073" w:type="dxa"/>
            <w:vAlign w:val="center"/>
          </w:tcPr>
          <w:p w14:paraId="5507A21E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8B3B4E" w:rsidRPr="009335E9" w14:paraId="01D83323" w14:textId="77777777" w:rsidTr="00F41091">
        <w:tc>
          <w:tcPr>
            <w:tcW w:w="3256" w:type="dxa"/>
            <w:vAlign w:val="center"/>
          </w:tcPr>
          <w:p w14:paraId="4AECC27D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7EE2533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46" w:type="dxa"/>
            <w:vAlign w:val="center"/>
          </w:tcPr>
          <w:p w14:paraId="06161609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073" w:type="dxa"/>
            <w:vAlign w:val="center"/>
          </w:tcPr>
          <w:p w14:paraId="1857F82A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8B3B4E" w:rsidRPr="009335E9" w14:paraId="60B91B06" w14:textId="77777777" w:rsidTr="00F41091">
        <w:tc>
          <w:tcPr>
            <w:tcW w:w="3256" w:type="dxa"/>
            <w:vAlign w:val="center"/>
          </w:tcPr>
          <w:p w14:paraId="5E2E6AF4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5C9F70C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46" w:type="dxa"/>
            <w:vAlign w:val="center"/>
          </w:tcPr>
          <w:p w14:paraId="20176120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073" w:type="dxa"/>
            <w:vAlign w:val="center"/>
          </w:tcPr>
          <w:p w14:paraId="3BF5D354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</w:tbl>
    <w:p w14:paraId="0786E338" w14:textId="77777777" w:rsidR="008B3B4E" w:rsidRPr="003B0E98" w:rsidRDefault="008B3B4E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Verdana" w:hAnsi="Verdana" w:cs="Arial"/>
          <w:b/>
          <w:bCs/>
          <w:iCs/>
          <w:color w:val="4472C4" w:themeColor="accent1"/>
          <w:sz w:val="6"/>
          <w:szCs w:val="6"/>
        </w:rPr>
      </w:pPr>
      <w:bookmarkStart w:id="0" w:name="_GoBack"/>
      <w:bookmarkEnd w:id="0"/>
    </w:p>
    <w:p w14:paraId="7889C74A" w14:textId="15515B01" w:rsidR="00B53F1B" w:rsidRDefault="00B619DD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Verdana" w:hAnsi="Verdana" w:cs="Arial"/>
          <w:b/>
          <w:bCs/>
          <w:iCs/>
          <w:color w:val="4472C4" w:themeColor="accent1"/>
        </w:rPr>
      </w:pPr>
      <w:r w:rsidRPr="008B3B4E">
        <w:rPr>
          <w:rFonts w:ascii="Verdana" w:hAnsi="Verdana" w:cs="Arial"/>
          <w:b/>
          <w:bCs/>
          <w:iCs/>
          <w:color w:val="4472C4" w:themeColor="accent1"/>
        </w:rPr>
        <w:t>N</w:t>
      </w:r>
      <w:r w:rsidR="000E1F50" w:rsidRPr="008B3B4E">
        <w:rPr>
          <w:rFonts w:ascii="Verdana" w:hAnsi="Verdana" w:cs="Arial"/>
          <w:b/>
          <w:bCs/>
          <w:iCs/>
          <w:color w:val="4472C4" w:themeColor="accent1"/>
        </w:rPr>
        <w:t>ature de mon/mes projet</w:t>
      </w:r>
      <w:r w:rsidR="00BF289D" w:rsidRPr="008B3B4E">
        <w:rPr>
          <w:rFonts w:ascii="Verdana" w:hAnsi="Verdana" w:cs="Arial"/>
          <w:b/>
          <w:bCs/>
          <w:iCs/>
          <w:color w:val="4472C4" w:themeColor="accent1"/>
        </w:rPr>
        <w:t>(s)</w:t>
      </w:r>
    </w:p>
    <w:p w14:paraId="6D1CF80C" w14:textId="77777777" w:rsidR="00F41091" w:rsidRPr="00F41091" w:rsidRDefault="00F41091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Verdana" w:hAnsi="Verdana" w:cs="Arial"/>
          <w:b/>
          <w:bCs/>
          <w:iCs/>
          <w:color w:val="FF0000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4253"/>
        <w:gridCol w:w="2551"/>
      </w:tblGrid>
      <w:tr w:rsidR="000779FB" w:rsidRPr="00F13193" w14:paraId="6568A867" w14:textId="44D4D26A" w:rsidTr="00EA05FB">
        <w:trPr>
          <w:trHeight w:val="1033"/>
        </w:trPr>
        <w:tc>
          <w:tcPr>
            <w:tcW w:w="2972" w:type="dxa"/>
          </w:tcPr>
          <w:p w14:paraId="4BDA7159" w14:textId="0D7706D4" w:rsidR="000779FB" w:rsidRPr="00F13193" w:rsidRDefault="003B0E98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sdt>
              <w:sdtPr>
                <w:rPr>
                  <w:rFonts w:ascii="Verdana" w:hAnsi="Verdana" w:cs="Segoe UI Symbol"/>
                  <w:sz w:val="16"/>
                  <w:szCs w:val="16"/>
                </w:rPr>
                <w:id w:val="-59625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779FB" w:rsidRPr="00F13193">
              <w:rPr>
                <w:rFonts w:ascii="Verdana" w:hAnsi="Verdana" w:cs="Segoe UI Symbol"/>
                <w:sz w:val="16"/>
                <w:szCs w:val="16"/>
              </w:rPr>
              <w:t xml:space="preserve"> </w:t>
            </w:r>
            <w:r w:rsidR="000779FB" w:rsidRPr="00F13193">
              <w:rPr>
                <w:rFonts w:ascii="Verdana" w:hAnsi="Verdana" w:cs="Verdana"/>
                <w:sz w:val="16"/>
                <w:szCs w:val="16"/>
              </w:rPr>
              <w:t>Suivi d’une autre formation</w:t>
            </w:r>
          </w:p>
        </w:tc>
        <w:tc>
          <w:tcPr>
            <w:tcW w:w="4253" w:type="dxa"/>
          </w:tcPr>
          <w:p w14:paraId="0C70FB62" w14:textId="15C5DFFE" w:rsidR="000779FB" w:rsidRPr="00F13193" w:rsidRDefault="000779FB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F13193">
              <w:rPr>
                <w:rFonts w:ascii="Verdana" w:hAnsi="Verdana" w:cs="Verdana"/>
                <w:sz w:val="16"/>
                <w:szCs w:val="16"/>
              </w:rPr>
              <w:t>Précisez la formation et l’établissement</w:t>
            </w:r>
            <w:r w:rsidR="008B3B4E">
              <w:rPr>
                <w:rFonts w:ascii="Verdana" w:hAnsi="Verdana" w:cs="Verdana"/>
                <w:sz w:val="16"/>
                <w:szCs w:val="16"/>
              </w:rPr>
              <w:t> :</w:t>
            </w:r>
          </w:p>
        </w:tc>
        <w:tc>
          <w:tcPr>
            <w:tcW w:w="2551" w:type="dxa"/>
          </w:tcPr>
          <w:p w14:paraId="0005A9BB" w14:textId="79ED10B8" w:rsidR="00E82126" w:rsidRPr="00F13193" w:rsidRDefault="008B3B4E" w:rsidP="00E82126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/>
                <w:iCs/>
                <w:color w:val="4472C4" w:themeColor="accent1"/>
                <w:sz w:val="12"/>
                <w:szCs w:val="12"/>
              </w:rPr>
            </w:pPr>
            <w:r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>*</w:t>
            </w:r>
            <w:r w:rsidR="00E82126" w:rsidRPr="00F13193"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>Tout justificatif utile à l’appui de la demande</w:t>
            </w:r>
          </w:p>
          <w:p w14:paraId="33990A3F" w14:textId="77777777" w:rsidR="000779FB" w:rsidRPr="00F13193" w:rsidRDefault="000779FB" w:rsidP="0046034A">
            <w:pPr>
              <w:rPr>
                <w:rFonts w:ascii="Verdana" w:hAnsi="Verdana" w:cs="Verdana"/>
                <w:iCs/>
                <w:color w:val="4472C4" w:themeColor="accent1"/>
                <w:sz w:val="12"/>
                <w:szCs w:val="12"/>
              </w:rPr>
            </w:pPr>
          </w:p>
        </w:tc>
      </w:tr>
      <w:tr w:rsidR="000779FB" w:rsidRPr="00F13193" w14:paraId="498D45A9" w14:textId="77FB2DE1" w:rsidTr="00D24037">
        <w:trPr>
          <w:trHeight w:val="856"/>
        </w:trPr>
        <w:tc>
          <w:tcPr>
            <w:tcW w:w="2972" w:type="dxa"/>
          </w:tcPr>
          <w:p w14:paraId="2EBA3EE5" w14:textId="77777777" w:rsidR="00F13193" w:rsidRDefault="000779F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F13193">
              <w:rPr>
                <w:rFonts w:ascii="Verdana" w:hAnsi="Verdana" w:cs="Verdana"/>
                <w:sz w:val="16"/>
                <w:szCs w:val="16"/>
              </w:rPr>
              <w:t>Expérience en milieu professionnel </w:t>
            </w:r>
          </w:p>
          <w:p w14:paraId="256AC4DA" w14:textId="0AE282A2" w:rsidR="000779FB" w:rsidRPr="00F13193" w:rsidRDefault="000779F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F13193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sdt>
              <w:sdtPr>
                <w:rPr>
                  <w:rFonts w:ascii="Verdana" w:hAnsi="Verdana" w:cs="Verdana"/>
                  <w:sz w:val="16"/>
                  <w:szCs w:val="16"/>
                </w:rPr>
                <w:id w:val="190340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Pr="00F13193">
              <w:rPr>
                <w:rFonts w:ascii="Verdana" w:hAnsi="Verdana" w:cs="Verdana"/>
                <w:sz w:val="16"/>
                <w:szCs w:val="16"/>
              </w:rPr>
              <w:t xml:space="preserve">Contrat de travail </w:t>
            </w:r>
          </w:p>
          <w:p w14:paraId="6A1DF969" w14:textId="77777777" w:rsidR="00F13193" w:rsidRDefault="003B0E98" w:rsidP="00F13193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i/>
                <w:sz w:val="16"/>
                <w:szCs w:val="16"/>
              </w:rPr>
            </w:pPr>
            <w:sdt>
              <w:sdtPr>
                <w:rPr>
                  <w:rFonts w:ascii="Verdana" w:hAnsi="Verdana" w:cs="Verdana"/>
                  <w:sz w:val="16"/>
                  <w:szCs w:val="16"/>
                </w:rPr>
                <w:id w:val="-102555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779FB" w:rsidRPr="00F13193">
              <w:rPr>
                <w:rFonts w:ascii="Verdana" w:hAnsi="Verdana" w:cs="Verdana"/>
                <w:sz w:val="16"/>
                <w:szCs w:val="16"/>
              </w:rPr>
              <w:t xml:space="preserve">Stage </w:t>
            </w:r>
            <w:r w:rsidR="000779FB" w:rsidRPr="00F13193">
              <w:rPr>
                <w:rFonts w:ascii="Verdana" w:hAnsi="Verdana" w:cs="Verdana"/>
                <w:i/>
                <w:sz w:val="16"/>
                <w:szCs w:val="16"/>
              </w:rPr>
              <w:t xml:space="preserve">(la durée du stage ne </w:t>
            </w:r>
            <w:r w:rsidR="000779FB" w:rsidRPr="00F13193">
              <w:rPr>
                <w:rFonts w:ascii="Verdana" w:hAnsi="Verdana" w:cs="Verdana"/>
                <w:i/>
                <w:sz w:val="16"/>
                <w:szCs w:val="16"/>
              </w:rPr>
              <w:lastRenderedPageBreak/>
              <w:t>peut être supérieure à 6 mois dans le même organisme d’accueil)</w:t>
            </w:r>
          </w:p>
          <w:p w14:paraId="67AB45FE" w14:textId="3A0B99F4" w:rsidR="000779FB" w:rsidRPr="00F13193" w:rsidRDefault="00F13193" w:rsidP="00F13193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/>
                <w:iCs/>
                <w:noProof/>
                <w:sz w:val="16"/>
                <w:szCs w:val="16"/>
              </w:rPr>
            </w:pPr>
            <w:r>
              <w:rPr>
                <w:rFonts w:ascii="Verdana" w:hAnsi="Verdana" w:cs="Verdana"/>
                <w:i/>
                <w:sz w:val="16"/>
                <w:szCs w:val="16"/>
              </w:rPr>
              <w:t xml:space="preserve"> </w:t>
            </w:r>
            <w:sdt>
              <w:sdtPr>
                <w:rPr>
                  <w:rFonts w:ascii="Verdana" w:eastAsia="MS Gothic" w:hAnsi="Verdana" w:cs="Verdana"/>
                  <w:sz w:val="16"/>
                  <w:szCs w:val="16"/>
                </w:rPr>
                <w:id w:val="210807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779FB" w:rsidRPr="00F13193">
              <w:rPr>
                <w:rFonts w:ascii="Verdana" w:eastAsia="MS Gothic" w:hAnsi="Verdana" w:cs="Verdana"/>
                <w:sz w:val="16"/>
                <w:szCs w:val="16"/>
              </w:rPr>
              <w:t>Expérience non rémunérée au titre de bénévole</w:t>
            </w:r>
            <w:r w:rsidR="000779FB" w:rsidRPr="00F13193">
              <w:rPr>
                <w:rFonts w:ascii="Verdana" w:hAnsi="Verdana" w:cs="Verdana"/>
                <w:sz w:val="16"/>
                <w:szCs w:val="16"/>
              </w:rPr>
              <w:t xml:space="preserve">  </w:t>
            </w:r>
          </w:p>
        </w:tc>
        <w:tc>
          <w:tcPr>
            <w:tcW w:w="4253" w:type="dxa"/>
          </w:tcPr>
          <w:p w14:paraId="017AA041" w14:textId="7E026E7A" w:rsidR="000779FB" w:rsidRPr="00F13193" w:rsidRDefault="000779F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/>
                <w:sz w:val="16"/>
                <w:szCs w:val="16"/>
              </w:rPr>
            </w:pPr>
            <w:r w:rsidRPr="00F13193">
              <w:rPr>
                <w:rFonts w:ascii="Verdana" w:hAnsi="Verdana" w:cs="Verdana"/>
                <w:sz w:val="16"/>
                <w:szCs w:val="16"/>
              </w:rPr>
              <w:lastRenderedPageBreak/>
              <w:t>Précisez l’organisme d’accueil</w:t>
            </w:r>
            <w:r w:rsidR="008B3B4E">
              <w:rPr>
                <w:rFonts w:ascii="Verdana" w:hAnsi="Verdana" w:cs="Verdana"/>
                <w:sz w:val="16"/>
                <w:szCs w:val="16"/>
              </w:rPr>
              <w:t> :</w:t>
            </w:r>
          </w:p>
          <w:p w14:paraId="15787781" w14:textId="77777777" w:rsidR="000779FB" w:rsidRPr="00F13193" w:rsidRDefault="000779FB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2551" w:type="dxa"/>
          </w:tcPr>
          <w:p w14:paraId="7A1C0B8B" w14:textId="16A74F31" w:rsidR="000779FB" w:rsidRPr="00F13193" w:rsidRDefault="008B3B4E" w:rsidP="00C013AC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 w:cs="Verdana"/>
                <w:iCs/>
                <w:color w:val="4472C4" w:themeColor="accent1"/>
                <w:sz w:val="12"/>
                <w:szCs w:val="12"/>
              </w:rPr>
            </w:pPr>
            <w:r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>*</w:t>
            </w:r>
            <w:r w:rsidR="00414220" w:rsidRPr="00F13193"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>Engagement écrit de l’entreprise d’accueil : mail, lettre ou autre document attestant de l’acceptation de la structure </w:t>
            </w:r>
          </w:p>
        </w:tc>
      </w:tr>
      <w:tr w:rsidR="000779FB" w:rsidRPr="00F13193" w14:paraId="1620416E" w14:textId="696B9378" w:rsidTr="00EA05FB">
        <w:trPr>
          <w:trHeight w:val="1130"/>
        </w:trPr>
        <w:tc>
          <w:tcPr>
            <w:tcW w:w="2972" w:type="dxa"/>
          </w:tcPr>
          <w:p w14:paraId="7D3626E3" w14:textId="3EEB37BB" w:rsidR="000779FB" w:rsidRPr="00F13193" w:rsidRDefault="003B0E98" w:rsidP="00C93941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sz w:val="16"/>
                <w:szCs w:val="16"/>
              </w:rPr>
            </w:pPr>
            <w:sdt>
              <w:sdtPr>
                <w:rPr>
                  <w:rFonts w:ascii="Verdana" w:hAnsi="Verdana" w:cs="Segoe UI Symbol"/>
                  <w:color w:val="000000"/>
                  <w:sz w:val="16"/>
                  <w:szCs w:val="16"/>
                </w:rPr>
                <w:id w:val="157207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Engagement de Service civique </w:t>
            </w:r>
            <w:bookmarkStart w:id="1" w:name="_Hlk41761005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(EVSC</w:t>
            </w:r>
            <w:bookmarkStart w:id="2" w:name="_Hlk41761472"/>
            <w:bookmarkEnd w:id="1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-VA</w:t>
            </w:r>
            <w:bookmarkEnd w:id="2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—VIA-VIE-</w:t>
            </w:r>
            <w:bookmarkStart w:id="3" w:name="_Hlk41762047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VSI-SVE-SCSP)</w:t>
            </w:r>
            <w:bookmarkEnd w:id="3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  <w:vertAlign w:val="superscript"/>
              </w:rPr>
              <w:t xml:space="preserve">1 </w:t>
            </w:r>
          </w:p>
        </w:tc>
        <w:tc>
          <w:tcPr>
            <w:tcW w:w="4253" w:type="dxa"/>
          </w:tcPr>
          <w:p w14:paraId="217EBCDD" w14:textId="6868FFB2" w:rsidR="000779FB" w:rsidRPr="00F13193" w:rsidRDefault="000779FB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F13193">
              <w:rPr>
                <w:rFonts w:ascii="Verdana" w:hAnsi="Verdana" w:cs="Segoe UI Symbol"/>
                <w:sz w:val="16"/>
                <w:szCs w:val="16"/>
              </w:rPr>
              <w:t>Préciser la forme</w:t>
            </w:r>
            <w:r w:rsidR="008B3B4E">
              <w:rPr>
                <w:rFonts w:ascii="Verdana" w:hAnsi="Verdana" w:cs="Segoe UI Symbol"/>
                <w:sz w:val="16"/>
                <w:szCs w:val="16"/>
              </w:rPr>
              <w:t> :</w:t>
            </w:r>
          </w:p>
        </w:tc>
        <w:tc>
          <w:tcPr>
            <w:tcW w:w="2551" w:type="dxa"/>
          </w:tcPr>
          <w:p w14:paraId="5F0541FA" w14:textId="2B95D774" w:rsidR="000779FB" w:rsidRPr="00F13193" w:rsidRDefault="008B3B4E" w:rsidP="00B061D8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 w:cs="Segoe UI Symbol"/>
                <w:iCs/>
                <w:color w:val="4472C4" w:themeColor="accent1"/>
                <w:sz w:val="12"/>
                <w:szCs w:val="12"/>
              </w:rPr>
            </w:pPr>
            <w:r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>*</w:t>
            </w:r>
            <w:r w:rsidR="009A7AC2" w:rsidRPr="00F13193"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>Engagement écrit de l’organisme d’accueil : mail, lettre ou autre document attestant de l’acceptation de la structure</w:t>
            </w:r>
          </w:p>
        </w:tc>
      </w:tr>
      <w:tr w:rsidR="000779FB" w:rsidRPr="00F13193" w14:paraId="1C3E81C6" w14:textId="400A50C6" w:rsidTr="003B0E98">
        <w:trPr>
          <w:trHeight w:val="791"/>
        </w:trPr>
        <w:tc>
          <w:tcPr>
            <w:tcW w:w="2972" w:type="dxa"/>
          </w:tcPr>
          <w:p w14:paraId="5C982D1C" w14:textId="4B6B9810" w:rsidR="000779FB" w:rsidRPr="00F13193" w:rsidRDefault="003B0E98" w:rsidP="00B061D8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Segoe UI Symbol"/>
                <w:color w:val="000000"/>
                <w:sz w:val="16"/>
                <w:szCs w:val="16"/>
              </w:rPr>
            </w:pPr>
            <w:sdt>
              <w:sdtPr>
                <w:rPr>
                  <w:rFonts w:ascii="Verdana" w:hAnsi="Verdana" w:cs="Verdana"/>
                  <w:sz w:val="16"/>
                  <w:szCs w:val="16"/>
                </w:rPr>
                <w:id w:val="11795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037">
                  <w:rPr>
                    <w:rFonts w:ascii="MS Gothic" w:eastAsia="MS Gothic" w:hAnsi="MS Gothic" w:cs="Verdana" w:hint="eastAsia"/>
                    <w:sz w:val="16"/>
                    <w:szCs w:val="16"/>
                  </w:rPr>
                  <w:t>☐</w:t>
                </w:r>
              </w:sdtContent>
            </w:sdt>
            <w:r w:rsidR="000779FB" w:rsidRPr="00F13193">
              <w:rPr>
                <w:rFonts w:ascii="Verdana" w:hAnsi="Verdana" w:cs="Verdana"/>
                <w:sz w:val="16"/>
                <w:szCs w:val="16"/>
              </w:rPr>
              <w:t>Projet de création d’activité en qualité d’étudiant entrepreneur</w:t>
            </w:r>
          </w:p>
        </w:tc>
        <w:tc>
          <w:tcPr>
            <w:tcW w:w="4253" w:type="dxa"/>
          </w:tcPr>
          <w:p w14:paraId="55078322" w14:textId="77777777" w:rsidR="000779FB" w:rsidRPr="00F13193" w:rsidRDefault="000779FB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2551" w:type="dxa"/>
          </w:tcPr>
          <w:p w14:paraId="66C98FC6" w14:textId="2E775003" w:rsidR="000779FB" w:rsidRPr="00DA4B41" w:rsidRDefault="008B3B4E" w:rsidP="00B061D8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/>
                <w:iCs/>
                <w:noProof/>
                <w:color w:val="4472C4" w:themeColor="accent1"/>
                <w:sz w:val="12"/>
                <w:szCs w:val="12"/>
              </w:rPr>
            </w:pPr>
            <w:r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>*</w:t>
            </w:r>
            <w:r w:rsidR="00CB2348" w:rsidRPr="00DA4B41"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 xml:space="preserve">Preuve de l’acceptation du statut « étudiant-entrepreneur » </w:t>
            </w:r>
          </w:p>
        </w:tc>
      </w:tr>
      <w:tr w:rsidR="000779FB" w:rsidRPr="00F13193" w14:paraId="4BA3FA43" w14:textId="7AA50039" w:rsidTr="008B3B4E">
        <w:trPr>
          <w:trHeight w:val="834"/>
        </w:trPr>
        <w:tc>
          <w:tcPr>
            <w:tcW w:w="2972" w:type="dxa"/>
          </w:tcPr>
          <w:p w14:paraId="49FB8008" w14:textId="284F7A1A" w:rsidR="000779FB" w:rsidRPr="00F13193" w:rsidRDefault="003B0E98" w:rsidP="00D174AD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sz w:val="16"/>
                <w:szCs w:val="16"/>
              </w:rPr>
            </w:pPr>
            <w:sdt>
              <w:sdtPr>
                <w:rPr>
                  <w:rFonts w:ascii="Verdana" w:hAnsi="Verdana" w:cs="Verdana"/>
                  <w:sz w:val="16"/>
                  <w:szCs w:val="16"/>
                </w:rPr>
                <w:id w:val="-5846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779FB" w:rsidRPr="00F13193">
              <w:rPr>
                <w:rFonts w:ascii="Verdana" w:hAnsi="Verdana" w:cs="Verdana"/>
                <w:sz w:val="16"/>
                <w:szCs w:val="16"/>
              </w:rPr>
              <w:t xml:space="preserve">Autre projet </w:t>
            </w:r>
          </w:p>
        </w:tc>
        <w:tc>
          <w:tcPr>
            <w:tcW w:w="4253" w:type="dxa"/>
          </w:tcPr>
          <w:p w14:paraId="506B9E47" w14:textId="6EB35F76" w:rsidR="000779FB" w:rsidRPr="00F13193" w:rsidRDefault="008C0434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F13193">
              <w:rPr>
                <w:rFonts w:ascii="Verdana" w:hAnsi="Verdana" w:cs="Verdana"/>
                <w:sz w:val="16"/>
                <w:szCs w:val="16"/>
              </w:rPr>
              <w:t>A détailler dans la lettre de motivation</w:t>
            </w:r>
          </w:p>
        </w:tc>
        <w:tc>
          <w:tcPr>
            <w:tcW w:w="2551" w:type="dxa"/>
          </w:tcPr>
          <w:p w14:paraId="27068A03" w14:textId="324558E2" w:rsidR="000779FB" w:rsidRPr="00DA4B41" w:rsidRDefault="008B3B4E" w:rsidP="008B3B4E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/>
                <w:iCs/>
                <w:noProof/>
                <w:color w:val="4472C4" w:themeColor="accent1"/>
                <w:sz w:val="12"/>
                <w:szCs w:val="12"/>
              </w:rPr>
            </w:pPr>
            <w:r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>*</w:t>
            </w:r>
            <w:r w:rsidR="008977DD" w:rsidRPr="00DA4B41">
              <w:rPr>
                <w:rFonts w:ascii="Verdana" w:eastAsia="MS Gothic" w:hAnsi="Verdana" w:cs="Verdana"/>
                <w:b/>
                <w:iCs/>
                <w:color w:val="4472C4" w:themeColor="accent1"/>
                <w:sz w:val="12"/>
                <w:szCs w:val="12"/>
              </w:rPr>
              <w:t>Tout document prouvant l’engagement de démarches (mail du logeur et/ou de l’organisme d’accueil…)</w:t>
            </w:r>
          </w:p>
        </w:tc>
      </w:tr>
    </w:tbl>
    <w:bookmarkStart w:id="4" w:name="sdendnote1anc"/>
    <w:p w14:paraId="2B10C090" w14:textId="77777777" w:rsidR="00022007" w:rsidRDefault="00022007" w:rsidP="00022007">
      <w:pPr>
        <w:spacing w:before="0" w:after="0"/>
        <w:ind w:right="57"/>
        <w:rPr>
          <w:rFonts w:eastAsia="Times New Roman" w:cstheme="minorHAnsi"/>
          <w:color w:val="000000"/>
          <w:sz w:val="18"/>
          <w:szCs w:val="18"/>
          <w:lang w:eastAsia="fr-FR"/>
        </w:rPr>
      </w:pPr>
      <w:r w:rsidRPr="00274736">
        <w:rPr>
          <w:rFonts w:eastAsia="Times New Roman" w:cstheme="minorHAnsi"/>
          <w:color w:val="000000"/>
          <w:sz w:val="18"/>
          <w:szCs w:val="18"/>
          <w:vertAlign w:val="superscript"/>
          <w:lang w:eastAsia="fr-FR"/>
        </w:rPr>
        <w:fldChar w:fldCharType="begin"/>
      </w:r>
      <w:r w:rsidRPr="00274736">
        <w:rPr>
          <w:rFonts w:eastAsia="Times New Roman" w:cstheme="minorHAnsi"/>
          <w:color w:val="000000"/>
          <w:sz w:val="18"/>
          <w:szCs w:val="18"/>
          <w:vertAlign w:val="superscript"/>
          <w:lang w:eastAsia="fr-FR"/>
        </w:rPr>
        <w:instrText xml:space="preserve"> HYPERLINK "" \l "sdendnote1sym" </w:instrText>
      </w:r>
      <w:r w:rsidRPr="00274736">
        <w:rPr>
          <w:rFonts w:eastAsia="Times New Roman" w:cstheme="minorHAnsi"/>
          <w:color w:val="000000"/>
          <w:sz w:val="18"/>
          <w:szCs w:val="18"/>
          <w:vertAlign w:val="superscript"/>
          <w:lang w:eastAsia="fr-FR"/>
        </w:rPr>
        <w:fldChar w:fldCharType="separate"/>
      </w:r>
      <w:proofErr w:type="spellStart"/>
      <w:r w:rsidRPr="00274736">
        <w:rPr>
          <w:rFonts w:eastAsia="Times New Roman" w:cstheme="minorHAnsi"/>
          <w:color w:val="000000"/>
          <w:sz w:val="18"/>
          <w:szCs w:val="18"/>
          <w:vertAlign w:val="superscript"/>
          <w:lang w:eastAsia="fr-FR"/>
        </w:rPr>
        <w:t>i</w:t>
      </w:r>
      <w:r w:rsidRPr="00274736">
        <w:rPr>
          <w:rFonts w:eastAsia="Times New Roman" w:cstheme="minorHAnsi"/>
          <w:color w:val="000000"/>
          <w:sz w:val="18"/>
          <w:szCs w:val="18"/>
          <w:vertAlign w:val="superscript"/>
          <w:lang w:eastAsia="fr-FR"/>
        </w:rPr>
        <w:fldChar w:fldCharType="end"/>
      </w:r>
      <w:bookmarkEnd w:id="4"/>
      <w:r w:rsidRPr="00274736">
        <w:rPr>
          <w:rFonts w:eastAsia="Times New Roman" w:cstheme="minorHAnsi"/>
          <w:b/>
          <w:color w:val="000000"/>
          <w:sz w:val="18"/>
          <w:szCs w:val="18"/>
          <w:lang w:eastAsia="fr-FR"/>
        </w:rPr>
        <w:t>EVSC</w:t>
      </w:r>
      <w:proofErr w:type="spellEnd"/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> : Engagement Volontaire de Service Civique</w:t>
      </w:r>
      <w:r>
        <w:rPr>
          <w:rFonts w:eastAsia="Times New Roman" w:cstheme="minorHAnsi"/>
          <w:color w:val="000000"/>
          <w:sz w:val="18"/>
          <w:szCs w:val="18"/>
          <w:lang w:eastAsia="fr-FR"/>
        </w:rPr>
        <w:t xml:space="preserve"> </w:t>
      </w:r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 xml:space="preserve">- </w:t>
      </w:r>
      <w:r w:rsidRPr="00274736">
        <w:rPr>
          <w:rFonts w:eastAsia="Times New Roman" w:cstheme="minorHAnsi"/>
          <w:b/>
          <w:color w:val="000000"/>
          <w:sz w:val="18"/>
          <w:szCs w:val="18"/>
          <w:lang w:eastAsia="fr-FR"/>
        </w:rPr>
        <w:t>VA</w:t>
      </w:r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> : Volontariat Associatif</w:t>
      </w:r>
      <w:r>
        <w:rPr>
          <w:rFonts w:eastAsia="Times New Roman" w:cstheme="minorHAnsi"/>
          <w:color w:val="000000"/>
          <w:sz w:val="18"/>
          <w:szCs w:val="18"/>
          <w:lang w:eastAsia="fr-FR"/>
        </w:rPr>
        <w:t xml:space="preserve"> </w:t>
      </w:r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 xml:space="preserve">-  </w:t>
      </w:r>
      <w:r w:rsidRPr="00274736">
        <w:rPr>
          <w:rFonts w:eastAsia="Times New Roman" w:cstheme="minorHAnsi"/>
          <w:b/>
          <w:color w:val="000000"/>
          <w:sz w:val="18"/>
          <w:szCs w:val="18"/>
          <w:lang w:eastAsia="fr-FR"/>
        </w:rPr>
        <w:t>VIA</w:t>
      </w:r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 xml:space="preserve"> : Volontariat International en Administration </w:t>
      </w:r>
    </w:p>
    <w:p w14:paraId="3CB81A72" w14:textId="77777777" w:rsidR="00022007" w:rsidRDefault="00022007" w:rsidP="00022007">
      <w:pPr>
        <w:spacing w:before="0" w:after="0"/>
        <w:ind w:right="57"/>
        <w:rPr>
          <w:rFonts w:eastAsia="Times New Roman" w:cstheme="minorHAnsi"/>
          <w:color w:val="000000"/>
          <w:sz w:val="18"/>
          <w:szCs w:val="18"/>
          <w:lang w:eastAsia="fr-FR"/>
        </w:rPr>
      </w:pPr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 xml:space="preserve"> </w:t>
      </w:r>
      <w:r w:rsidRPr="00274736">
        <w:rPr>
          <w:rFonts w:eastAsia="Times New Roman" w:cstheme="minorHAnsi"/>
          <w:b/>
          <w:color w:val="000000"/>
          <w:sz w:val="18"/>
          <w:szCs w:val="18"/>
          <w:lang w:eastAsia="fr-FR"/>
        </w:rPr>
        <w:t>VIE</w:t>
      </w:r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 xml:space="preserve"> : Volontariat International en Entreprise - </w:t>
      </w:r>
      <w:r w:rsidRPr="00274736">
        <w:rPr>
          <w:rFonts w:eastAsia="Times New Roman" w:cstheme="minorHAnsi"/>
          <w:b/>
          <w:color w:val="000000"/>
          <w:sz w:val="18"/>
          <w:szCs w:val="18"/>
          <w:lang w:eastAsia="fr-FR"/>
        </w:rPr>
        <w:t>VSI</w:t>
      </w:r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 xml:space="preserve"> : Volontariat de Solidarité Internationale - </w:t>
      </w:r>
      <w:r w:rsidRPr="00274736">
        <w:rPr>
          <w:rFonts w:eastAsia="Times New Roman" w:cstheme="minorHAnsi"/>
          <w:b/>
          <w:color w:val="000000"/>
          <w:sz w:val="18"/>
          <w:szCs w:val="18"/>
          <w:lang w:eastAsia="fr-FR"/>
        </w:rPr>
        <w:t>SVE</w:t>
      </w:r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> : Service Volontaire Européen</w:t>
      </w:r>
    </w:p>
    <w:p w14:paraId="7DDB61D9" w14:textId="787D6124" w:rsidR="00022007" w:rsidRDefault="00022007" w:rsidP="00022007">
      <w:pPr>
        <w:spacing w:before="0" w:after="0"/>
        <w:ind w:right="57"/>
        <w:rPr>
          <w:rFonts w:eastAsia="Times New Roman" w:cstheme="minorHAnsi"/>
          <w:sz w:val="18"/>
          <w:szCs w:val="18"/>
          <w:lang w:eastAsia="fr-FR"/>
        </w:rPr>
      </w:pPr>
      <w:r>
        <w:rPr>
          <w:rFonts w:eastAsia="Times New Roman" w:cstheme="minorHAnsi"/>
          <w:color w:val="000000"/>
          <w:sz w:val="18"/>
          <w:szCs w:val="18"/>
          <w:lang w:eastAsia="fr-FR"/>
        </w:rPr>
        <w:t xml:space="preserve"> </w:t>
      </w:r>
      <w:r w:rsidRPr="00274736">
        <w:rPr>
          <w:rFonts w:eastAsia="Times New Roman" w:cstheme="minorHAnsi"/>
          <w:b/>
          <w:color w:val="000000"/>
          <w:sz w:val="18"/>
          <w:szCs w:val="18"/>
          <w:lang w:eastAsia="fr-FR"/>
        </w:rPr>
        <w:t>SCSP</w:t>
      </w:r>
      <w:r w:rsidRPr="00274736">
        <w:rPr>
          <w:rFonts w:eastAsia="Times New Roman" w:cstheme="minorHAnsi"/>
          <w:color w:val="000000"/>
          <w:sz w:val="18"/>
          <w:szCs w:val="18"/>
          <w:lang w:eastAsia="fr-FR"/>
        </w:rPr>
        <w:t xml:space="preserve"> : Service Civique des </w:t>
      </w:r>
      <w:r w:rsidRPr="00274736">
        <w:rPr>
          <w:rFonts w:eastAsia="Times New Roman" w:cstheme="minorHAnsi"/>
          <w:sz w:val="18"/>
          <w:szCs w:val="18"/>
          <w:lang w:eastAsia="fr-FR"/>
        </w:rPr>
        <w:t>Sapeurs-Pompiers</w:t>
      </w:r>
    </w:p>
    <w:p w14:paraId="1150E235" w14:textId="77777777" w:rsidR="00D24037" w:rsidRPr="007351C5" w:rsidRDefault="00D24037" w:rsidP="00D24037">
      <w:pPr>
        <w:pStyle w:val="Standard"/>
        <w:autoSpaceDE w:val="0"/>
        <w:spacing w:line="276" w:lineRule="auto"/>
        <w:ind w:right="55"/>
        <w:jc w:val="both"/>
        <w:rPr>
          <w:rFonts w:ascii="Verdana" w:hAnsi="Verdana"/>
          <w:color w:val="4472C4" w:themeColor="accent1"/>
          <w:sz w:val="18"/>
          <w:szCs w:val="18"/>
        </w:rPr>
      </w:pPr>
      <w:r w:rsidRPr="007351C5">
        <w:rPr>
          <w:rFonts w:ascii="Verdana" w:hAnsi="Verdana" w:cs="Verdana"/>
          <w:b/>
          <w:color w:val="4472C4" w:themeColor="accent1"/>
          <w:sz w:val="18"/>
          <w:szCs w:val="18"/>
        </w:rPr>
        <w:t>Le dossier de candidature est impérativement constitué des documents suivants :</w:t>
      </w:r>
    </w:p>
    <w:p w14:paraId="6702D74E" w14:textId="3356CA5F" w:rsidR="00D24037" w:rsidRPr="006E7B48" w:rsidRDefault="003D5DAB" w:rsidP="00E93463">
      <w:pPr>
        <w:pStyle w:val="Sansinterligne"/>
        <w:jc w:val="both"/>
      </w:pPr>
      <w:r>
        <w:rPr>
          <w:rFonts w:ascii="Verdana" w:hAnsi="Verdana" w:cs="Verdana"/>
          <w:color w:val="FF0000"/>
          <w:sz w:val="16"/>
          <w:szCs w:val="16"/>
        </w:rPr>
        <w:t>1-</w:t>
      </w:r>
      <w:r w:rsidR="00D24037" w:rsidRPr="00F41091">
        <w:rPr>
          <w:rFonts w:ascii="Verdana" w:hAnsi="Verdana" w:cs="Verdana"/>
          <w:color w:val="FF0000"/>
          <w:sz w:val="16"/>
          <w:szCs w:val="16"/>
        </w:rPr>
        <w:t>Pré</w:t>
      </w:r>
      <w:r>
        <w:rPr>
          <w:rFonts w:ascii="Verdana" w:hAnsi="Verdana" w:cs="Verdana"/>
          <w:color w:val="FF0000"/>
          <w:sz w:val="16"/>
          <w:szCs w:val="16"/>
        </w:rPr>
        <w:t>sent formulaire dûment complété 2- Lettre de motivation 3- Curriculum vitae 4-</w:t>
      </w:r>
      <w:r w:rsidR="00B36B57">
        <w:rPr>
          <w:rFonts w:ascii="Verdana" w:hAnsi="Verdana" w:cs="Verdana"/>
          <w:color w:val="FF0000"/>
          <w:sz w:val="16"/>
          <w:szCs w:val="16"/>
        </w:rPr>
        <w:t xml:space="preserve"> </w:t>
      </w:r>
      <w:r w:rsidR="00D24037" w:rsidRPr="00F41091">
        <w:rPr>
          <w:rFonts w:ascii="Verdana" w:hAnsi="Verdana" w:cs="Verdana"/>
          <w:b/>
          <w:bCs/>
          <w:color w:val="FF0000"/>
          <w:sz w:val="16"/>
          <w:szCs w:val="16"/>
        </w:rPr>
        <w:t>pièces justificatives réclamées en fonction de la nature de la césure</w:t>
      </w:r>
      <w:r w:rsidR="00D24037">
        <w:rPr>
          <w:rFonts w:ascii="Verdana" w:hAnsi="Verdana" w:cs="Verdana"/>
          <w:color w:val="FF0000"/>
          <w:sz w:val="16"/>
          <w:szCs w:val="16"/>
        </w:rPr>
        <w:t>*</w:t>
      </w:r>
      <w:r w:rsidR="00D24037" w:rsidRPr="00F41091">
        <w:rPr>
          <w:rFonts w:ascii="Verdana" w:hAnsi="Verdana" w:cs="Verdana"/>
          <w:color w:val="FF0000"/>
          <w:sz w:val="16"/>
          <w:szCs w:val="16"/>
        </w:rPr>
        <w:t xml:space="preserve"> (cf. rubrique « nature projet de césure »)</w:t>
      </w:r>
      <w:r w:rsidR="00E93463">
        <w:rPr>
          <w:rFonts w:ascii="Verdana" w:hAnsi="Verdana" w:cs="Verdana"/>
          <w:color w:val="FF0000"/>
          <w:sz w:val="16"/>
          <w:szCs w:val="16"/>
        </w:rPr>
        <w:t> :</w:t>
      </w:r>
      <w:r w:rsidR="00423E61">
        <w:rPr>
          <w:rFonts w:ascii="Verdana" w:hAnsi="Verdana" w:cs="Verdana"/>
          <w:color w:val="FF0000"/>
          <w:sz w:val="16"/>
          <w:szCs w:val="16"/>
        </w:rPr>
        <w:t xml:space="preserve"> </w:t>
      </w:r>
      <w:r w:rsidR="00E93463">
        <w:rPr>
          <w:rFonts w:ascii="Verdana" w:hAnsi="Verdana" w:cs="Verdana"/>
          <w:color w:val="FF0000"/>
          <w:sz w:val="16"/>
          <w:szCs w:val="16"/>
        </w:rPr>
        <w:t>l’e</w:t>
      </w:r>
      <w:r w:rsidR="00E93463" w:rsidRPr="0027602F">
        <w:rPr>
          <w:rFonts w:ascii="Verdana" w:hAnsi="Verdana" w:cs="Verdana"/>
          <w:color w:val="FF0000"/>
          <w:sz w:val="16"/>
          <w:szCs w:val="16"/>
        </w:rPr>
        <w:t xml:space="preserve">ngagement écrit de l’organisme d’accueil </w:t>
      </w:r>
      <w:r w:rsidR="00E93463">
        <w:rPr>
          <w:rFonts w:ascii="Verdana" w:hAnsi="Verdana" w:cs="Verdana"/>
          <w:color w:val="FF0000"/>
          <w:sz w:val="16"/>
          <w:szCs w:val="16"/>
        </w:rPr>
        <w:t>(</w:t>
      </w:r>
      <w:r w:rsidR="00E93463" w:rsidRPr="0027602F">
        <w:rPr>
          <w:rFonts w:ascii="Verdana" w:hAnsi="Verdana" w:cs="Verdana"/>
          <w:color w:val="FF0000"/>
          <w:sz w:val="16"/>
          <w:szCs w:val="16"/>
        </w:rPr>
        <w:t>mail, lettre ou autre document attestant de l’acceptation de la structure</w:t>
      </w:r>
      <w:r w:rsidR="00E93463">
        <w:rPr>
          <w:rFonts w:ascii="Verdana" w:hAnsi="Verdana" w:cs="Verdana"/>
          <w:color w:val="FF0000"/>
          <w:sz w:val="16"/>
          <w:szCs w:val="16"/>
        </w:rPr>
        <w:t>) ou à défaut t</w:t>
      </w:r>
      <w:r w:rsidR="00E93463" w:rsidRPr="0027602F">
        <w:rPr>
          <w:rFonts w:ascii="Verdana" w:hAnsi="Verdana" w:cs="Verdana"/>
          <w:color w:val="FF0000"/>
          <w:sz w:val="16"/>
          <w:szCs w:val="16"/>
        </w:rPr>
        <w:t>out document prouvant l’engagement de démarches (mail du logeur et/ou de l’organisme d’accueil…)</w:t>
      </w:r>
      <w:r>
        <w:rPr>
          <w:rFonts w:ascii="Verdana" w:hAnsi="Verdana" w:cs="Verdana"/>
          <w:color w:val="FF0000"/>
          <w:sz w:val="16"/>
          <w:szCs w:val="16"/>
        </w:rPr>
        <w:t xml:space="preserve"> 5-</w:t>
      </w:r>
      <w:r w:rsidR="00A115FD">
        <w:rPr>
          <w:rFonts w:ascii="Verdana" w:hAnsi="Verdana" w:cs="Verdana"/>
          <w:color w:val="FF0000"/>
          <w:sz w:val="16"/>
          <w:szCs w:val="16"/>
        </w:rPr>
        <w:t xml:space="preserve"> </w:t>
      </w:r>
      <w:r w:rsidR="00A115FD" w:rsidRPr="00A509F6">
        <w:rPr>
          <w:rFonts w:ascii="Verdana" w:hAnsi="Verdana" w:cs="Verdana"/>
          <w:color w:val="FF0000"/>
          <w:sz w:val="16"/>
          <w:szCs w:val="16"/>
        </w:rPr>
        <w:t xml:space="preserve">pour les départs à l’étranger : </w:t>
      </w:r>
      <w:r w:rsidR="00A115FD" w:rsidRPr="00A509F6">
        <w:rPr>
          <w:rFonts w:ascii="Verdana" w:hAnsi="Verdana" w:cs="Verdana"/>
          <w:b/>
          <w:color w:val="FF0000"/>
          <w:sz w:val="16"/>
          <w:szCs w:val="16"/>
        </w:rPr>
        <w:t>inscription</w:t>
      </w:r>
      <w:r w:rsidR="006E7B48" w:rsidRPr="00A509F6">
        <w:rPr>
          <w:rFonts w:ascii="Verdana" w:hAnsi="Verdana" w:cs="Verdana"/>
          <w:b/>
          <w:color w:val="FF0000"/>
          <w:sz w:val="16"/>
          <w:szCs w:val="16"/>
        </w:rPr>
        <w:t xml:space="preserve"> obligatoire sur le service en ligne </w:t>
      </w:r>
      <w:r w:rsidR="00A115FD" w:rsidRPr="00A509F6">
        <w:rPr>
          <w:rFonts w:ascii="Verdana" w:hAnsi="Verdana" w:cs="Verdana"/>
          <w:b/>
          <w:color w:val="FF0000"/>
          <w:sz w:val="16"/>
          <w:szCs w:val="16"/>
        </w:rPr>
        <w:t>Ariane</w:t>
      </w:r>
      <w:r w:rsidR="00B438A1" w:rsidRPr="00A509F6">
        <w:rPr>
          <w:rFonts w:ascii="Verdana" w:hAnsi="Verdana" w:cs="Verdana"/>
          <w:b/>
          <w:color w:val="FF0000"/>
          <w:sz w:val="16"/>
          <w:szCs w:val="16"/>
        </w:rPr>
        <w:t xml:space="preserve"> du ME</w:t>
      </w:r>
      <w:r w:rsidR="00E20F77" w:rsidRPr="00A509F6">
        <w:rPr>
          <w:rFonts w:ascii="Verdana" w:hAnsi="Verdana" w:cs="Verdana"/>
          <w:b/>
          <w:color w:val="FF0000"/>
          <w:sz w:val="16"/>
          <w:szCs w:val="16"/>
        </w:rPr>
        <w:t>AE</w:t>
      </w:r>
      <w:r w:rsidR="005962DE" w:rsidRPr="00A509F6">
        <w:rPr>
          <w:rFonts w:ascii="Verdana" w:hAnsi="Verdana" w:cs="Verdana"/>
          <w:b/>
          <w:color w:val="FF0000"/>
          <w:sz w:val="16"/>
          <w:szCs w:val="16"/>
        </w:rPr>
        <w:t xml:space="preserve"> via</w:t>
      </w:r>
      <w:r w:rsidR="00D00A91" w:rsidRPr="00A509F6">
        <w:rPr>
          <w:rFonts w:ascii="Verdana" w:hAnsi="Verdana" w:cs="Verdana"/>
          <w:color w:val="FF0000"/>
          <w:sz w:val="16"/>
          <w:szCs w:val="16"/>
        </w:rPr>
        <w:t xml:space="preserve"> </w:t>
      </w:r>
      <w:hyperlink r:id="rId12" w:tgtFrame="_blank" w:history="1">
        <w:r w:rsidR="006E7B48">
          <w:rPr>
            <w:rStyle w:val="Lienhypertexte"/>
          </w:rPr>
          <w:t>https://pastel.diplomatie.gouv.fr/fildariane/dyn/protected/accueil/formAccueil.html</w:t>
        </w:r>
      </w:hyperlink>
      <w:r w:rsidR="00C567EF">
        <w:rPr>
          <w:rStyle w:val="Lienhypertexte"/>
        </w:rPr>
        <w:t xml:space="preserve">  </w:t>
      </w:r>
      <w:r w:rsidR="00D00A91" w:rsidRPr="00A509F6">
        <w:rPr>
          <w:rFonts w:ascii="Verdana" w:hAnsi="Verdana" w:cs="Verdana"/>
          <w:color w:val="FF0000"/>
          <w:sz w:val="16"/>
          <w:szCs w:val="16"/>
        </w:rPr>
        <w:t>(fournir la confirmation d’enregistrement du voyage</w:t>
      </w:r>
      <w:r w:rsidR="000E777C" w:rsidRPr="00A509F6">
        <w:rPr>
          <w:rFonts w:ascii="Verdana" w:hAnsi="Verdana" w:cs="Verdana"/>
          <w:color w:val="FF0000"/>
          <w:sz w:val="16"/>
          <w:szCs w:val="16"/>
        </w:rPr>
        <w:t xml:space="preserve"> au dossier</w:t>
      </w:r>
      <w:r w:rsidR="00D00A91" w:rsidRPr="00A509F6">
        <w:rPr>
          <w:rFonts w:ascii="Verdana" w:hAnsi="Verdana" w:cs="Verdana"/>
          <w:color w:val="FF0000"/>
          <w:sz w:val="16"/>
          <w:szCs w:val="16"/>
        </w:rPr>
        <w:t>)</w:t>
      </w:r>
    </w:p>
    <w:tbl>
      <w:tblPr>
        <w:tblW w:w="99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3"/>
        <w:gridCol w:w="5254"/>
      </w:tblGrid>
      <w:tr w:rsidR="00077C90" w14:paraId="14AD6A5A" w14:textId="77777777" w:rsidTr="00631E80">
        <w:trPr>
          <w:trHeight w:val="422"/>
          <w:jc w:val="center"/>
        </w:trPr>
        <w:tc>
          <w:tcPr>
            <w:tcW w:w="9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70D7E" w14:textId="1812F917" w:rsidR="00077C90" w:rsidRDefault="00077C90" w:rsidP="008B3B4E">
            <w:pPr>
              <w:pStyle w:val="Standard"/>
              <w:autoSpaceDE w:val="0"/>
              <w:spacing w:line="276" w:lineRule="auto"/>
              <w:ind w:right="55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Avis à recueillir par</w:t>
            </w:r>
            <w:r w:rsidR="009B623C">
              <w:rPr>
                <w:rFonts w:ascii="Verdana" w:hAnsi="Verdana" w:cs="Arial"/>
                <w:b/>
                <w:sz w:val="16"/>
                <w:szCs w:val="16"/>
              </w:rPr>
              <w:t xml:space="preserve"> le (la)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candidat.e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 xml:space="preserve"> à la césure</w:t>
            </w:r>
          </w:p>
        </w:tc>
      </w:tr>
      <w:tr w:rsidR="00077C90" w14:paraId="0109579E" w14:textId="77777777" w:rsidTr="00B24B40">
        <w:trPr>
          <w:trHeight w:val="6070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5AE6C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Verdana" w:hAnsi="Verdana" w:cs="Arial"/>
                <w:b/>
                <w:sz w:val="16"/>
                <w:szCs w:val="16"/>
              </w:rPr>
              <w:t>Formation d’origine avant le départ en césure</w:t>
            </w:r>
            <w:r>
              <w:rPr>
                <w:rFonts w:ascii="Verdana" w:hAnsi="Verdana" w:cs="Arial"/>
                <w:sz w:val="16"/>
                <w:szCs w:val="16"/>
              </w:rPr>
              <w:t> :</w:t>
            </w:r>
          </w:p>
          <w:p w14:paraId="44906852" w14:textId="4F094B35" w:rsidR="00077C90" w:rsidRDefault="00077C90" w:rsidP="00631E80">
            <w:pPr>
              <w:pStyle w:val="Standard"/>
              <w:autoSpaceDE w:val="0"/>
              <w:spacing w:line="276" w:lineRule="auto"/>
              <w:ind w:right="55"/>
              <w:jc w:val="both"/>
            </w:pPr>
          </w:p>
          <w:p w14:paraId="72FEE628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37D07A9A" w14:textId="6B65AEE4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Nom du responsable de la formation d’origine :</w:t>
            </w:r>
          </w:p>
          <w:p w14:paraId="36F34CE0" w14:textId="77777777" w:rsidR="004751AB" w:rsidRDefault="004751AB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</w:p>
          <w:p w14:paraId="7A497417" w14:textId="0D81B569" w:rsidR="00077C90" w:rsidRDefault="003B0E98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sdt>
              <w:sdtPr>
                <w:rPr>
                  <w:rFonts w:ascii="Verdana" w:hAnsi="Verdana" w:cs="Verdana"/>
                  <w:sz w:val="16"/>
                  <w:szCs w:val="16"/>
                </w:rPr>
                <w:id w:val="783466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208">
                  <w:rPr>
                    <w:rFonts w:ascii="MS Gothic" w:eastAsia="MS Gothic" w:hAnsi="MS Gothic" w:cs="Verdana" w:hint="eastAsia"/>
                    <w:sz w:val="16"/>
                    <w:szCs w:val="16"/>
                  </w:rPr>
                  <w:t>☐</w:t>
                </w:r>
              </w:sdtContent>
            </w:sdt>
            <w:r w:rsidR="00077C90">
              <w:rPr>
                <w:rFonts w:ascii="Verdana" w:hAnsi="Verdana" w:cs="Verdana"/>
                <w:sz w:val="16"/>
                <w:szCs w:val="16"/>
              </w:rPr>
              <w:t xml:space="preserve">   </w:t>
            </w:r>
            <w:r w:rsidR="00077C90">
              <w:rPr>
                <w:rFonts w:ascii="Verdana" w:hAnsi="Verdana" w:cs="Verdana"/>
                <w:b/>
                <w:sz w:val="16"/>
                <w:szCs w:val="16"/>
              </w:rPr>
              <w:t>Favorable</w:t>
            </w:r>
            <w:r w:rsidR="00077C90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="00077C90">
              <w:rPr>
                <w:rFonts w:ascii="Verdana" w:hAnsi="Verdana" w:cs="Arial"/>
                <w:sz w:val="16"/>
                <w:szCs w:val="16"/>
              </w:rPr>
              <w:t xml:space="preserve">       </w:t>
            </w:r>
            <w:sdt>
              <w:sdtPr>
                <w:rPr>
                  <w:rFonts w:ascii="Verdana" w:hAnsi="Verdana" w:cs="Arial"/>
                  <w:sz w:val="16"/>
                  <w:szCs w:val="16"/>
                </w:rPr>
                <w:id w:val="148998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0208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077C90">
              <w:rPr>
                <w:rFonts w:ascii="Verdana" w:eastAsia="MS Gothic" w:hAnsi="Verdana" w:cs="Verdana"/>
                <w:sz w:val="16"/>
                <w:szCs w:val="16"/>
              </w:rPr>
              <w:t xml:space="preserve"> </w:t>
            </w:r>
            <w:r w:rsidR="00077C90">
              <w:rPr>
                <w:rFonts w:ascii="Verdana" w:eastAsia="MS Gothic" w:hAnsi="Verdana" w:cs="Verdana"/>
                <w:b/>
                <w:sz w:val="16"/>
                <w:szCs w:val="16"/>
              </w:rPr>
              <w:t>Défavorable</w:t>
            </w:r>
          </w:p>
          <w:p w14:paraId="6EF79116" w14:textId="77777777" w:rsidR="00077C90" w:rsidRDefault="00077C90" w:rsidP="0046034A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2A85E737" w14:textId="77777777" w:rsidR="00077C90" w:rsidRDefault="00077C90" w:rsidP="0046034A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6E03E3F2" w14:textId="77777777" w:rsidR="00077C90" w:rsidRDefault="00077C90" w:rsidP="0046034A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264CB93F" w14:textId="77777777" w:rsidR="00077C90" w:rsidRDefault="00077C90" w:rsidP="0046034A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686B62F3" w14:textId="77777777" w:rsidR="00077C90" w:rsidRDefault="00077C90" w:rsidP="0046034A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7AC005E6" w14:textId="77777777" w:rsidR="00077C90" w:rsidRDefault="00077C90" w:rsidP="0046034A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2DE7B661" w14:textId="77777777" w:rsidR="00077C90" w:rsidRPr="004751AB" w:rsidRDefault="00077C90" w:rsidP="0046034A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b/>
                <w:bCs/>
              </w:rPr>
            </w:pPr>
            <w:r w:rsidRPr="004751AB">
              <w:rPr>
                <w:rFonts w:ascii="Verdana" w:hAnsi="Verdana" w:cs="Arial"/>
                <w:b/>
                <w:bCs/>
                <w:sz w:val="16"/>
                <w:szCs w:val="16"/>
              </w:rPr>
              <w:t>Date et signature du responsable de la formation</w:t>
            </w:r>
            <w:r w:rsidRPr="004751AB"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  <w:t> </w:t>
            </w:r>
            <w:r w:rsidRPr="004751AB">
              <w:rPr>
                <w:rFonts w:ascii="Verdana" w:hAnsi="Verdana" w:cs="Arial"/>
                <w:b/>
                <w:bCs/>
                <w:sz w:val="16"/>
                <w:szCs w:val="16"/>
              </w:rPr>
              <w:t>:</w:t>
            </w:r>
          </w:p>
          <w:p w14:paraId="659E7C4B" w14:textId="77777777" w:rsidR="00077C90" w:rsidRDefault="00077C90" w:rsidP="0046034A">
            <w:pPr>
              <w:pStyle w:val="Standard"/>
              <w:widowControl/>
              <w:suppressAutoHyphens w:val="0"/>
              <w:spacing w:line="276" w:lineRule="auto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33E10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Verdana" w:hAnsi="Verdana" w:cs="Arial"/>
                <w:b/>
                <w:sz w:val="16"/>
                <w:szCs w:val="16"/>
              </w:rPr>
              <w:t>Formation de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réintégration après la césure</w:t>
            </w:r>
            <w:r>
              <w:rPr>
                <w:rFonts w:ascii="Verdana" w:hAnsi="Verdana" w:cs="Arial"/>
                <w:sz w:val="16"/>
                <w:szCs w:val="16"/>
              </w:rPr>
              <w:t> y compris pour des formations sélectives :</w:t>
            </w:r>
          </w:p>
          <w:p w14:paraId="7F00AA7E" w14:textId="47DB35B4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5799AEB0" w14:textId="7822B1B5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Nom du responsable de la formation de réintégration :</w:t>
            </w:r>
          </w:p>
          <w:p w14:paraId="66086709" w14:textId="77777777" w:rsidR="004751AB" w:rsidRDefault="004751AB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</w:p>
          <w:p w14:paraId="3DCF8D26" w14:textId="39319FEA" w:rsidR="00077C90" w:rsidRDefault="004751AB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Verdana" w:hAnsi="Verdana" w:cs="Segoe UI Symbol"/>
                <w:sz w:val="16"/>
                <w:szCs w:val="16"/>
              </w:rPr>
              <w:tab/>
            </w:r>
            <w:r>
              <w:rPr>
                <w:rFonts w:ascii="Verdana" w:hAnsi="Verdana" w:cs="Segoe UI Symbol"/>
                <w:sz w:val="16"/>
                <w:szCs w:val="16"/>
              </w:rPr>
              <w:tab/>
            </w:r>
            <w:r>
              <w:rPr>
                <w:rFonts w:ascii="Verdana" w:hAnsi="Verdana" w:cs="Segoe UI Symbol"/>
                <w:sz w:val="16"/>
                <w:szCs w:val="16"/>
              </w:rPr>
              <w:tab/>
            </w:r>
            <w:r>
              <w:rPr>
                <w:rFonts w:ascii="Verdana" w:hAnsi="Verdana" w:cs="Segoe UI Symbol"/>
                <w:sz w:val="16"/>
                <w:szCs w:val="16"/>
              </w:rPr>
              <w:tab/>
            </w:r>
            <w:r w:rsidR="00077C90">
              <w:rPr>
                <w:rFonts w:ascii="Verdana" w:hAnsi="Verdana" w:cs="Segoe UI Symbol"/>
                <w:sz w:val="16"/>
                <w:szCs w:val="16"/>
              </w:rPr>
              <w:t>@ univ-amu.fr</w:t>
            </w:r>
          </w:p>
          <w:p w14:paraId="5E66C444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Segoe UI Symbol"/>
                <w:sz w:val="16"/>
                <w:szCs w:val="16"/>
              </w:rPr>
            </w:pPr>
          </w:p>
          <w:p w14:paraId="27846043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hAnsi="Verdana" w:cs="Verdana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 w:cs="Segoe UI"/>
                <w:b/>
                <w:sz w:val="16"/>
                <w:szCs w:val="16"/>
              </w:rPr>
              <w:t>Favorable</w:t>
            </w:r>
            <w:r>
              <w:rPr>
                <w:rFonts w:ascii="Verdana" w:hAnsi="Verdana" w:cs="Segoe UI"/>
                <w:sz w:val="16"/>
                <w:szCs w:val="16"/>
              </w:rPr>
              <w:t xml:space="preserve"> à la césure et à la réintégration au retour, sous réserve de la décision de la commission pédagogique de la composante dans les cas où celle-ci est requise    </w:t>
            </w:r>
          </w:p>
          <w:p w14:paraId="375169CF" w14:textId="4E9F5638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Verdana"/>
                <w:sz w:val="16"/>
                <w:szCs w:val="16"/>
              </w:rPr>
              <w:t xml:space="preserve"> </w:t>
            </w:r>
            <w:r>
              <w:rPr>
                <w:rFonts w:ascii="Verdana" w:eastAsia="MS Gothic" w:hAnsi="Verdana" w:cs="Verdana"/>
                <w:b/>
                <w:sz w:val="16"/>
                <w:szCs w:val="16"/>
              </w:rPr>
              <w:t>Défavorable</w:t>
            </w:r>
            <w:r>
              <w:rPr>
                <w:rFonts w:ascii="Verdana" w:eastAsia="MS Gothic" w:hAnsi="Verdana" w:cs="Verdana"/>
                <w:sz w:val="16"/>
                <w:szCs w:val="16"/>
              </w:rPr>
              <w:t xml:space="preserve"> pour le motif suivant :</w:t>
            </w:r>
          </w:p>
          <w:p w14:paraId="4955078F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Césure demandée en fin de cursus</w:t>
            </w:r>
          </w:p>
          <w:p w14:paraId="5E0FDF3A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Cohérence insuffisante du projet</w:t>
            </w:r>
          </w:p>
          <w:p w14:paraId="21F38B97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Maturité insuffisante du projet</w:t>
            </w:r>
          </w:p>
          <w:p w14:paraId="173ED954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Risque de fragilisation de la progression du cursus</w:t>
            </w:r>
          </w:p>
          <w:p w14:paraId="61242B34" w14:textId="77777777" w:rsidR="00077C90" w:rsidRDefault="00077C90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Expérience ne permettant pas de valoriser le CV</w:t>
            </w:r>
          </w:p>
          <w:p w14:paraId="1269D47C" w14:textId="603F08C4" w:rsidR="006E3814" w:rsidRPr="004751AB" w:rsidRDefault="00077C90" w:rsidP="006E3814">
            <w:pPr>
              <w:pStyle w:val="Standard"/>
              <w:autoSpaceDE w:val="0"/>
              <w:spacing w:line="276" w:lineRule="auto"/>
              <w:ind w:right="55"/>
              <w:jc w:val="both"/>
              <w:rPr>
                <w:b/>
                <w:bCs/>
              </w:rPr>
            </w:pPr>
            <w:r w:rsidRPr="004751AB">
              <w:rPr>
                <w:rFonts w:ascii="Verdana" w:hAnsi="Verdana" w:cs="Arial"/>
                <w:b/>
                <w:bCs/>
                <w:sz w:val="16"/>
                <w:szCs w:val="16"/>
              </w:rPr>
              <w:t>Date et signature du responsable de la formation :</w:t>
            </w:r>
          </w:p>
        </w:tc>
      </w:tr>
    </w:tbl>
    <w:p w14:paraId="2B2657E5" w14:textId="77777777" w:rsidR="0012692D" w:rsidRPr="00EA05FB" w:rsidRDefault="0012692D" w:rsidP="0012692D">
      <w:pPr>
        <w:pStyle w:val="Standard"/>
        <w:autoSpaceDE w:val="0"/>
        <w:spacing w:line="276" w:lineRule="auto"/>
        <w:ind w:right="55"/>
        <w:jc w:val="both"/>
        <w:rPr>
          <w:rFonts w:ascii="Verdana" w:hAnsi="Verdana" w:cs="Arial"/>
          <w:b/>
          <w:i/>
          <w:sz w:val="14"/>
          <w:szCs w:val="14"/>
        </w:rPr>
      </w:pPr>
      <w:r w:rsidRPr="00EA05FB">
        <w:rPr>
          <w:rFonts w:ascii="Verdana" w:hAnsi="Verdana" w:cs="Arial"/>
          <w:b/>
          <w:i/>
          <w:sz w:val="14"/>
          <w:szCs w:val="14"/>
        </w:rPr>
        <w:t>Le responsable de la formation de réintégration est le référent pédagogique césure de l’étudiant pendant sa césure.</w:t>
      </w:r>
    </w:p>
    <w:p w14:paraId="7906B073" w14:textId="77777777" w:rsidR="0012692D" w:rsidRPr="00EA05FB" w:rsidRDefault="0012692D" w:rsidP="0012692D">
      <w:pPr>
        <w:pStyle w:val="Standard"/>
        <w:autoSpaceDE w:val="0"/>
        <w:spacing w:line="276" w:lineRule="auto"/>
        <w:ind w:right="55"/>
        <w:jc w:val="both"/>
        <w:rPr>
          <w:rFonts w:ascii="Verdana" w:hAnsi="Verdana"/>
          <w:sz w:val="14"/>
          <w:szCs w:val="14"/>
        </w:rPr>
      </w:pPr>
      <w:r w:rsidRPr="00EA05FB">
        <w:rPr>
          <w:rFonts w:ascii="Verdana" w:hAnsi="Verdana" w:cs="Arial"/>
          <w:b/>
          <w:i/>
          <w:sz w:val="14"/>
          <w:szCs w:val="14"/>
        </w:rPr>
        <w:t>Au risque de perdre son droit à réintégration dans la filière choisie, l’étudiant s’engage à :</w:t>
      </w:r>
    </w:p>
    <w:p w14:paraId="10AC17D4" w14:textId="77777777" w:rsidR="0012692D" w:rsidRPr="00EA05FB" w:rsidRDefault="0012692D" w:rsidP="0012692D">
      <w:pPr>
        <w:pStyle w:val="Standard"/>
        <w:autoSpaceDE w:val="0"/>
        <w:spacing w:line="276" w:lineRule="auto"/>
        <w:ind w:right="55"/>
        <w:jc w:val="both"/>
        <w:rPr>
          <w:rFonts w:ascii="Verdana" w:hAnsi="Verdana"/>
          <w:sz w:val="14"/>
          <w:szCs w:val="14"/>
        </w:rPr>
      </w:pPr>
      <w:r w:rsidRPr="00EA05FB">
        <w:rPr>
          <w:rFonts w:ascii="Verdana" w:hAnsi="Verdana" w:cs="Arial"/>
          <w:b/>
          <w:i/>
          <w:sz w:val="14"/>
          <w:szCs w:val="14"/>
        </w:rPr>
        <w:t>-  maintenir, pendant la durée de sa césure, un lien constant avec le responsable de la formation de réintégration, selon les modalités définies par celui-ci, en le tenant régulièrement informé du déroulement de la césure et de sa situation.</w:t>
      </w:r>
    </w:p>
    <w:p w14:paraId="351AD0CC" w14:textId="77777777" w:rsidR="0012692D" w:rsidRPr="00EA05FB" w:rsidRDefault="0012692D" w:rsidP="0012692D">
      <w:pPr>
        <w:pStyle w:val="Standard"/>
        <w:autoSpaceDE w:val="0"/>
        <w:spacing w:line="276" w:lineRule="auto"/>
        <w:ind w:right="55"/>
        <w:jc w:val="both"/>
        <w:rPr>
          <w:rFonts w:ascii="Verdana" w:hAnsi="Verdana"/>
          <w:sz w:val="14"/>
          <w:szCs w:val="14"/>
        </w:rPr>
      </w:pPr>
      <w:r w:rsidRPr="00EA05FB">
        <w:rPr>
          <w:rFonts w:ascii="Verdana" w:hAnsi="Verdana" w:cs="Arial"/>
          <w:b/>
          <w:i/>
          <w:sz w:val="14"/>
          <w:szCs w:val="14"/>
        </w:rPr>
        <w:t>- valider le semestre ou l’année de la formation d’origine précédant son départ en césure.</w:t>
      </w:r>
    </w:p>
    <w:p w14:paraId="2191C47D" w14:textId="27803BD2" w:rsidR="0012692D" w:rsidRPr="006E3814" w:rsidRDefault="0011131E" w:rsidP="00D00B0A">
      <w:pPr>
        <w:pStyle w:val="Standard"/>
        <w:autoSpaceDE w:val="0"/>
        <w:spacing w:line="276" w:lineRule="auto"/>
        <w:ind w:right="55"/>
        <w:jc w:val="both"/>
        <w:rPr>
          <w:rFonts w:ascii="Verdana" w:hAnsi="Verdana" w:cs="Arial"/>
          <w:b/>
          <w:bCs/>
          <w:iCs/>
          <w:color w:val="4472C4" w:themeColor="accent1"/>
        </w:rPr>
      </w:pPr>
      <w:r>
        <w:rPr>
          <w:rFonts w:ascii="Verdana" w:hAnsi="Verdana" w:cs="Arial"/>
          <w:b/>
          <w:color w:val="4472C4" w:themeColor="accent1"/>
        </w:rPr>
        <w:t xml:space="preserve">Date et signature de le (la) </w:t>
      </w:r>
      <w:proofErr w:type="spellStart"/>
      <w:proofErr w:type="gramStart"/>
      <w:r>
        <w:rPr>
          <w:rFonts w:ascii="Verdana" w:hAnsi="Verdana" w:cs="Arial"/>
          <w:b/>
          <w:color w:val="4472C4" w:themeColor="accent1"/>
        </w:rPr>
        <w:t>candidat</w:t>
      </w:r>
      <w:r w:rsidR="0012692D" w:rsidRPr="006E3814">
        <w:rPr>
          <w:rFonts w:ascii="Verdana" w:hAnsi="Verdana" w:cs="Arial"/>
          <w:b/>
          <w:color w:val="4472C4" w:themeColor="accent1"/>
        </w:rPr>
        <w:t>.e</w:t>
      </w:r>
      <w:proofErr w:type="spellEnd"/>
      <w:proofErr w:type="gramEnd"/>
      <w:r w:rsidR="0012692D" w:rsidRPr="006E3814">
        <w:rPr>
          <w:rFonts w:ascii="Verdana" w:hAnsi="Verdana" w:cs="Arial"/>
          <w:b/>
          <w:color w:val="4472C4" w:themeColor="accent1"/>
        </w:rPr>
        <w:t> :</w:t>
      </w:r>
    </w:p>
    <w:sectPr w:rsidR="0012692D" w:rsidRPr="006E3814" w:rsidSect="00C567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568" w:right="567" w:bottom="27" w:left="907" w:header="284" w:footer="2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6E769" w14:textId="77777777" w:rsidR="006D6899" w:rsidRDefault="006D6899" w:rsidP="00650259">
      <w:pPr>
        <w:spacing w:after="0" w:line="240" w:lineRule="auto"/>
      </w:pPr>
      <w:r>
        <w:separator/>
      </w:r>
    </w:p>
  </w:endnote>
  <w:endnote w:type="continuationSeparator" w:id="0">
    <w:p w14:paraId="54C2610C" w14:textId="77777777" w:rsidR="006D6899" w:rsidRDefault="006D689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9E6E36-44E0-438D-8C10-BD0487464BCD}"/>
    <w:embedBold r:id="rId2" w:fontKey="{B4FE341B-2F22-415F-9F4B-2D72DF5F8725}"/>
    <w:embedItalic r:id="rId3" w:fontKey="{1B3734A7-5952-45ED-9035-09775AEC58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ECE9D3E-CA40-426F-9D60-8AD82EA7D94C}"/>
    <w:embedBold r:id="rId5" w:fontKey="{9739E49D-6274-4345-9691-E4B60EA70A95}"/>
    <w:embedItalic r:id="rId6" w:fontKey="{361ADB33-B5F5-4EA0-852B-48A707A0FEB7}"/>
    <w:embedBoldItalic r:id="rId7" w:fontKey="{E184ABFC-78DD-4490-A475-7DEFBA41FEE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70E2E3AE-C9CC-47AA-ADDE-58B69B2AAF2E}"/>
    <w:embedBold r:id="rId9" w:fontKey="{33230889-9F1E-4D60-B859-A624663F08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F36B9504-1D53-4D00-AB6F-C3740593E1E4}"/>
    <w:embedBold r:id="rId11" w:subsetted="1" w:fontKey="{01C2581A-4D97-497A-8783-F0A34FA7DF9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C954402C-7503-41AC-8FE3-F202697C2C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D41874C0-5959-4878-9DBC-3209BAA73A9D}"/>
    <w:embedItalic r:id="rId14" w:fontKey="{25B9E422-3994-4595-8FDD-F1C7EB0707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82CE28D0-CCB8-49C0-AE94-DFEDBD174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6011C" w14:textId="77777777" w:rsidR="004F10E1" w:rsidRDefault="004F10E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812"/>
      <w:gridCol w:w="3215"/>
    </w:tblGrid>
    <w:tr w:rsidR="0073326A" w:rsidRPr="0073326A" w14:paraId="22E4FB57" w14:textId="77777777" w:rsidTr="000969BA">
      <w:tc>
        <w:tcPr>
          <w:tcW w:w="5812" w:type="dxa"/>
          <w:vAlign w:val="center"/>
        </w:tcPr>
        <w:p w14:paraId="5093EC0B" w14:textId="6BA44559" w:rsidR="0073326A" w:rsidRPr="0073326A" w:rsidRDefault="009F6903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Janvier 2022</w:t>
          </w:r>
          <w:r w:rsidR="004F10E1">
            <w:rPr>
              <w:sz w:val="18"/>
              <w:szCs w:val="24"/>
            </w:rPr>
            <w:t xml:space="preserve"> – FO-DEVE-2133</w:t>
          </w:r>
        </w:p>
      </w:tc>
      <w:tc>
        <w:tcPr>
          <w:tcW w:w="3215" w:type="dxa"/>
          <w:vAlign w:val="center"/>
        </w:tcPr>
        <w:p w14:paraId="55D336AA" w14:textId="4580D86C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58AFB71" w14:textId="77777777" w:rsidR="0073326A" w:rsidRDefault="0073326A" w:rsidP="0073326A">
    <w:pPr>
      <w:pStyle w:val="Sansinterlig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EA41" w14:textId="77777777" w:rsidR="004F10E1" w:rsidRDefault="004F10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DC2AF" w14:textId="77777777" w:rsidR="006D6899" w:rsidRDefault="006D6899" w:rsidP="00650259">
      <w:pPr>
        <w:spacing w:after="0" w:line="240" w:lineRule="auto"/>
      </w:pPr>
      <w:r>
        <w:separator/>
      </w:r>
    </w:p>
  </w:footnote>
  <w:footnote w:type="continuationSeparator" w:id="0">
    <w:p w14:paraId="01BC5725" w14:textId="77777777" w:rsidR="006D6899" w:rsidRDefault="006D689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E20C8" w14:textId="77777777" w:rsidR="004F10E1" w:rsidRDefault="004F10E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2B8F2" w14:textId="77777777" w:rsidR="004F10E1" w:rsidRDefault="004F10E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72CCC" w14:textId="77777777" w:rsidR="004F10E1" w:rsidRDefault="004F10E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03D0A"/>
    <w:multiLevelType w:val="multilevel"/>
    <w:tmpl w:val="BE3EE6FA"/>
    <w:styleLink w:val="WW8Num25"/>
    <w:lvl w:ilvl="0">
      <w:start w:val="1"/>
      <w:numFmt w:val="decimal"/>
      <w:lvlText w:val="%1-"/>
      <w:lvlJc w:val="left"/>
      <w:pPr>
        <w:ind w:left="472" w:hanging="360"/>
      </w:pPr>
      <w:rPr>
        <w:rFonts w:ascii="Verdana" w:hAnsi="Verdana" w:cs="Verdana"/>
        <w:sz w:val="16"/>
        <w:szCs w:val="16"/>
      </w:rPr>
    </w:lvl>
    <w:lvl w:ilvl="1">
      <w:start w:val="1"/>
      <w:numFmt w:val="lowerLetter"/>
      <w:lvlText w:val="%2."/>
      <w:lvlJc w:val="left"/>
      <w:pPr>
        <w:ind w:left="1192" w:hanging="360"/>
      </w:pPr>
    </w:lvl>
    <w:lvl w:ilvl="2">
      <w:start w:val="1"/>
      <w:numFmt w:val="lowerRoman"/>
      <w:lvlText w:val="%3."/>
      <w:lvlJc w:val="right"/>
      <w:pPr>
        <w:ind w:left="1912" w:hanging="180"/>
      </w:pPr>
    </w:lvl>
    <w:lvl w:ilvl="3">
      <w:start w:val="1"/>
      <w:numFmt w:val="decimal"/>
      <w:lvlText w:val="%4."/>
      <w:lvlJc w:val="left"/>
      <w:pPr>
        <w:ind w:left="2632" w:hanging="360"/>
      </w:pPr>
    </w:lvl>
    <w:lvl w:ilvl="4">
      <w:start w:val="1"/>
      <w:numFmt w:val="lowerLetter"/>
      <w:lvlText w:val="%5."/>
      <w:lvlJc w:val="left"/>
      <w:pPr>
        <w:ind w:left="3352" w:hanging="360"/>
      </w:pPr>
    </w:lvl>
    <w:lvl w:ilvl="5">
      <w:start w:val="1"/>
      <w:numFmt w:val="lowerRoman"/>
      <w:lvlText w:val="%6."/>
      <w:lvlJc w:val="right"/>
      <w:pPr>
        <w:ind w:left="4072" w:hanging="180"/>
      </w:pPr>
    </w:lvl>
    <w:lvl w:ilvl="6">
      <w:start w:val="1"/>
      <w:numFmt w:val="decimal"/>
      <w:lvlText w:val="%7."/>
      <w:lvlJc w:val="left"/>
      <w:pPr>
        <w:ind w:left="4792" w:hanging="360"/>
      </w:pPr>
    </w:lvl>
    <w:lvl w:ilvl="7">
      <w:start w:val="1"/>
      <w:numFmt w:val="lowerLetter"/>
      <w:lvlText w:val="%8."/>
      <w:lvlJc w:val="left"/>
      <w:pPr>
        <w:ind w:left="5512" w:hanging="360"/>
      </w:pPr>
    </w:lvl>
    <w:lvl w:ilvl="8">
      <w:start w:val="1"/>
      <w:numFmt w:val="lowerRoman"/>
      <w:lvlText w:val="%9."/>
      <w:lvlJc w:val="right"/>
      <w:pPr>
        <w:ind w:left="6232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3" w15:restartNumberingAfterBreak="0">
    <w:nsid w:val="7F704417"/>
    <w:multiLevelType w:val="multilevel"/>
    <w:tmpl w:val="F684B484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eastAsia="MS Gothic" w:hAnsi="Symbol" w:cs="Symbol"/>
        <w:sz w:val="16"/>
        <w:szCs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MS Gothic" w:hAnsi="Symbol" w:cs="Symbol"/>
        <w:sz w:val="16"/>
        <w:szCs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MS Gothic" w:hAnsi="Symbol" w:cs="Symbol"/>
        <w:sz w:val="16"/>
        <w:szCs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23"/>
  </w:num>
  <w:num w:numId="24">
    <w:abstractNumId w:val="15"/>
  </w:num>
  <w:num w:numId="25">
    <w:abstractNumId w:val="15"/>
    <w:lvlOverride w:ilvl="0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BE0"/>
    <w:rsid w:val="000061A0"/>
    <w:rsid w:val="00022007"/>
    <w:rsid w:val="00052382"/>
    <w:rsid w:val="0006568A"/>
    <w:rsid w:val="00076F0F"/>
    <w:rsid w:val="000779FB"/>
    <w:rsid w:val="00077C90"/>
    <w:rsid w:val="00084253"/>
    <w:rsid w:val="000946CC"/>
    <w:rsid w:val="000969BA"/>
    <w:rsid w:val="00097520"/>
    <w:rsid w:val="000C4967"/>
    <w:rsid w:val="000D1F49"/>
    <w:rsid w:val="000E1F50"/>
    <w:rsid w:val="000E777C"/>
    <w:rsid w:val="000F40BD"/>
    <w:rsid w:val="00101ACC"/>
    <w:rsid w:val="0011131E"/>
    <w:rsid w:val="0012692D"/>
    <w:rsid w:val="00143774"/>
    <w:rsid w:val="00160D15"/>
    <w:rsid w:val="001638DC"/>
    <w:rsid w:val="001727CA"/>
    <w:rsid w:val="001A54DA"/>
    <w:rsid w:val="001D45C3"/>
    <w:rsid w:val="002031A9"/>
    <w:rsid w:val="00233030"/>
    <w:rsid w:val="00255601"/>
    <w:rsid w:val="00260A5A"/>
    <w:rsid w:val="00285F75"/>
    <w:rsid w:val="002903C8"/>
    <w:rsid w:val="00290F5E"/>
    <w:rsid w:val="0029476D"/>
    <w:rsid w:val="002A0EC1"/>
    <w:rsid w:val="002A194F"/>
    <w:rsid w:val="002C56E6"/>
    <w:rsid w:val="002F216E"/>
    <w:rsid w:val="0031186F"/>
    <w:rsid w:val="00335230"/>
    <w:rsid w:val="00361E11"/>
    <w:rsid w:val="00362195"/>
    <w:rsid w:val="003743E1"/>
    <w:rsid w:val="00387981"/>
    <w:rsid w:val="003A307B"/>
    <w:rsid w:val="003B0E98"/>
    <w:rsid w:val="003B4744"/>
    <w:rsid w:val="003B4967"/>
    <w:rsid w:val="003D5DAB"/>
    <w:rsid w:val="003E14CC"/>
    <w:rsid w:val="003F0847"/>
    <w:rsid w:val="003F0B7C"/>
    <w:rsid w:val="003F3BEE"/>
    <w:rsid w:val="003F55D9"/>
    <w:rsid w:val="0040090B"/>
    <w:rsid w:val="0040620D"/>
    <w:rsid w:val="00414220"/>
    <w:rsid w:val="00423E61"/>
    <w:rsid w:val="00435773"/>
    <w:rsid w:val="004552DA"/>
    <w:rsid w:val="0046302A"/>
    <w:rsid w:val="004751AB"/>
    <w:rsid w:val="00487D2D"/>
    <w:rsid w:val="00491F17"/>
    <w:rsid w:val="004929E5"/>
    <w:rsid w:val="00496CD2"/>
    <w:rsid w:val="004B6242"/>
    <w:rsid w:val="004D3C04"/>
    <w:rsid w:val="004D5D62"/>
    <w:rsid w:val="004F10E1"/>
    <w:rsid w:val="004F221D"/>
    <w:rsid w:val="00510E22"/>
    <w:rsid w:val="005112D0"/>
    <w:rsid w:val="00520848"/>
    <w:rsid w:val="00526DEA"/>
    <w:rsid w:val="00555F2A"/>
    <w:rsid w:val="00577E06"/>
    <w:rsid w:val="005962DE"/>
    <w:rsid w:val="00596E0B"/>
    <w:rsid w:val="005A3BF7"/>
    <w:rsid w:val="005D6CC7"/>
    <w:rsid w:val="005F2035"/>
    <w:rsid w:val="005F7990"/>
    <w:rsid w:val="0060136D"/>
    <w:rsid w:val="00631E80"/>
    <w:rsid w:val="00633914"/>
    <w:rsid w:val="0063739C"/>
    <w:rsid w:val="00650259"/>
    <w:rsid w:val="00651C81"/>
    <w:rsid w:val="006D6899"/>
    <w:rsid w:val="006D6A25"/>
    <w:rsid w:val="006E3814"/>
    <w:rsid w:val="006E62D8"/>
    <w:rsid w:val="006E7B48"/>
    <w:rsid w:val="00713D1C"/>
    <w:rsid w:val="007155FD"/>
    <w:rsid w:val="00721EE6"/>
    <w:rsid w:val="00732B16"/>
    <w:rsid w:val="0073326A"/>
    <w:rsid w:val="007343C5"/>
    <w:rsid w:val="007351C5"/>
    <w:rsid w:val="00770F25"/>
    <w:rsid w:val="00772E81"/>
    <w:rsid w:val="007845CF"/>
    <w:rsid w:val="0078538D"/>
    <w:rsid w:val="007A35A8"/>
    <w:rsid w:val="007A4BC8"/>
    <w:rsid w:val="007B0A85"/>
    <w:rsid w:val="007C6A52"/>
    <w:rsid w:val="00806FF3"/>
    <w:rsid w:val="00812490"/>
    <w:rsid w:val="0082043E"/>
    <w:rsid w:val="008301CA"/>
    <w:rsid w:val="008378B2"/>
    <w:rsid w:val="008471CD"/>
    <w:rsid w:val="008977DD"/>
    <w:rsid w:val="008A029D"/>
    <w:rsid w:val="008B3B4E"/>
    <w:rsid w:val="008B4D00"/>
    <w:rsid w:val="008B7B02"/>
    <w:rsid w:val="008C0434"/>
    <w:rsid w:val="008D326F"/>
    <w:rsid w:val="008E203A"/>
    <w:rsid w:val="009060CF"/>
    <w:rsid w:val="0091229C"/>
    <w:rsid w:val="00922C1B"/>
    <w:rsid w:val="009335E9"/>
    <w:rsid w:val="00940E73"/>
    <w:rsid w:val="00972A45"/>
    <w:rsid w:val="00976D36"/>
    <w:rsid w:val="0098597D"/>
    <w:rsid w:val="00995EEE"/>
    <w:rsid w:val="00997E60"/>
    <w:rsid w:val="009A20B2"/>
    <w:rsid w:val="009A2A82"/>
    <w:rsid w:val="009A7AC2"/>
    <w:rsid w:val="009B623C"/>
    <w:rsid w:val="009C7A1A"/>
    <w:rsid w:val="009D0090"/>
    <w:rsid w:val="009F165A"/>
    <w:rsid w:val="009F1E35"/>
    <w:rsid w:val="009F619A"/>
    <w:rsid w:val="009F6903"/>
    <w:rsid w:val="009F6DDE"/>
    <w:rsid w:val="00A115FD"/>
    <w:rsid w:val="00A370A8"/>
    <w:rsid w:val="00A40F95"/>
    <w:rsid w:val="00A509F6"/>
    <w:rsid w:val="00A51B9A"/>
    <w:rsid w:val="00A60442"/>
    <w:rsid w:val="00A97C43"/>
    <w:rsid w:val="00AB0BCC"/>
    <w:rsid w:val="00AF6F26"/>
    <w:rsid w:val="00B02C35"/>
    <w:rsid w:val="00B061D8"/>
    <w:rsid w:val="00B160CA"/>
    <w:rsid w:val="00B24B40"/>
    <w:rsid w:val="00B31091"/>
    <w:rsid w:val="00B36B57"/>
    <w:rsid w:val="00B422C3"/>
    <w:rsid w:val="00B438A1"/>
    <w:rsid w:val="00B53F1B"/>
    <w:rsid w:val="00B619DD"/>
    <w:rsid w:val="00B91BE0"/>
    <w:rsid w:val="00BA3982"/>
    <w:rsid w:val="00BD4753"/>
    <w:rsid w:val="00BD5CB1"/>
    <w:rsid w:val="00BE62EE"/>
    <w:rsid w:val="00BF044B"/>
    <w:rsid w:val="00BF289D"/>
    <w:rsid w:val="00BF2AEB"/>
    <w:rsid w:val="00C003BA"/>
    <w:rsid w:val="00C013AC"/>
    <w:rsid w:val="00C14E31"/>
    <w:rsid w:val="00C208FF"/>
    <w:rsid w:val="00C4240E"/>
    <w:rsid w:val="00C46878"/>
    <w:rsid w:val="00C567EF"/>
    <w:rsid w:val="00C57486"/>
    <w:rsid w:val="00C62BC3"/>
    <w:rsid w:val="00C72268"/>
    <w:rsid w:val="00C93941"/>
    <w:rsid w:val="00CB2348"/>
    <w:rsid w:val="00CB4A51"/>
    <w:rsid w:val="00CD4532"/>
    <w:rsid w:val="00CD47B0"/>
    <w:rsid w:val="00CE6104"/>
    <w:rsid w:val="00CE7918"/>
    <w:rsid w:val="00CF455D"/>
    <w:rsid w:val="00D00A91"/>
    <w:rsid w:val="00D00B0A"/>
    <w:rsid w:val="00D1586C"/>
    <w:rsid w:val="00D16163"/>
    <w:rsid w:val="00D174AD"/>
    <w:rsid w:val="00D24037"/>
    <w:rsid w:val="00D7628C"/>
    <w:rsid w:val="00D8332E"/>
    <w:rsid w:val="00DA4B41"/>
    <w:rsid w:val="00DB20FF"/>
    <w:rsid w:val="00DB3FAD"/>
    <w:rsid w:val="00E20F77"/>
    <w:rsid w:val="00E436D2"/>
    <w:rsid w:val="00E61C09"/>
    <w:rsid w:val="00E677FE"/>
    <w:rsid w:val="00E82126"/>
    <w:rsid w:val="00E92450"/>
    <w:rsid w:val="00E93463"/>
    <w:rsid w:val="00E963DD"/>
    <w:rsid w:val="00EA05FB"/>
    <w:rsid w:val="00EA4642"/>
    <w:rsid w:val="00EA500E"/>
    <w:rsid w:val="00EB3B58"/>
    <w:rsid w:val="00EB5FC2"/>
    <w:rsid w:val="00EC1471"/>
    <w:rsid w:val="00EC7359"/>
    <w:rsid w:val="00ED6D4D"/>
    <w:rsid w:val="00EE3054"/>
    <w:rsid w:val="00EF1F80"/>
    <w:rsid w:val="00F00606"/>
    <w:rsid w:val="00F01256"/>
    <w:rsid w:val="00F06770"/>
    <w:rsid w:val="00F13193"/>
    <w:rsid w:val="00F41091"/>
    <w:rsid w:val="00F93C99"/>
    <w:rsid w:val="00FA235F"/>
    <w:rsid w:val="00FC0208"/>
    <w:rsid w:val="00FC7475"/>
    <w:rsid w:val="00FC795A"/>
    <w:rsid w:val="00FD5A1B"/>
    <w:rsid w:val="00FE78A0"/>
    <w:rsid w:val="00FF2887"/>
    <w:rsid w:val="00F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9B120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242"/>
  </w:style>
  <w:style w:type="paragraph" w:styleId="Titre1">
    <w:name w:val="heading 1"/>
    <w:basedOn w:val="Normal"/>
    <w:next w:val="Normal"/>
    <w:link w:val="Titre1Car"/>
    <w:uiPriority w:val="9"/>
    <w:qFormat/>
    <w:rsid w:val="004B624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B624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624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624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B624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B624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B624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B624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B624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624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9"/>
    <w:semiHidden/>
    <w:rsid w:val="004B6242"/>
    <w:rPr>
      <w:caps/>
      <w:spacing w:val="15"/>
      <w:shd w:val="clear" w:color="auto" w:fill="D9E2F3" w:themeFill="accent1" w:themeFillTint="33"/>
    </w:rPr>
  </w:style>
  <w:style w:type="paragraph" w:styleId="Retrait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9"/>
    <w:semiHidden/>
    <w:rsid w:val="004B6242"/>
    <w:rPr>
      <w:caps/>
      <w:color w:val="1F3763" w:themeColor="accent1" w:themeShade="7F"/>
      <w:spacing w:val="15"/>
    </w:rPr>
  </w:style>
  <w:style w:type="paragraph" w:styleId="TM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51C8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3326A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0563C1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uiPriority w:val="1"/>
    <w:qFormat/>
    <w:rsid w:val="004B6242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4B624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B624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B6242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4B6242"/>
    <w:rPr>
      <w:i/>
      <w:iCs/>
      <w:caps/>
      <w:spacing w:val="10"/>
      <w:sz w:val="18"/>
      <w:szCs w:val="18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Titredulivre">
    <w:name w:val="Book Title"/>
    <w:uiPriority w:val="33"/>
    <w:qFormat/>
    <w:rsid w:val="004B6242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B6242"/>
    <w:pPr>
      <w:outlineLvl w:val="9"/>
    </w:p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51C8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Standard">
    <w:name w:val="Standard"/>
    <w:rsid w:val="003621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numbering" w:customStyle="1" w:styleId="WW8Num4">
    <w:name w:val="WW8Num4"/>
    <w:basedOn w:val="Aucuneliste"/>
    <w:rsid w:val="00387981"/>
    <w:pPr>
      <w:numPr>
        <w:numId w:val="23"/>
      </w:numPr>
    </w:pPr>
  </w:style>
  <w:style w:type="numbering" w:customStyle="1" w:styleId="WW8Num25">
    <w:name w:val="WW8Num25"/>
    <w:basedOn w:val="Aucuneliste"/>
    <w:rsid w:val="0012692D"/>
    <w:pPr>
      <w:numPr>
        <w:numId w:val="24"/>
      </w:numPr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4B6242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B624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4B6242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4B6242"/>
    <w:rPr>
      <w:b/>
      <w:bCs/>
    </w:rPr>
  </w:style>
  <w:style w:type="character" w:styleId="Accentuation">
    <w:name w:val="Emphasis"/>
    <w:uiPriority w:val="20"/>
    <w:qFormat/>
    <w:rsid w:val="004B6242"/>
    <w:rPr>
      <w:caps/>
      <w:color w:val="1F3763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4B6242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B6242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B624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B6242"/>
    <w:rPr>
      <w:color w:val="4472C4" w:themeColor="accent1"/>
      <w:sz w:val="24"/>
      <w:szCs w:val="24"/>
    </w:rPr>
  </w:style>
  <w:style w:type="character" w:styleId="Emphaseple">
    <w:name w:val="Subtle Emphasis"/>
    <w:uiPriority w:val="19"/>
    <w:qFormat/>
    <w:rsid w:val="004B6242"/>
    <w:rPr>
      <w:i/>
      <w:iCs/>
      <w:color w:val="1F3763" w:themeColor="accent1" w:themeShade="7F"/>
    </w:rPr>
  </w:style>
  <w:style w:type="character" w:styleId="Emphaseintense">
    <w:name w:val="Intense Emphasis"/>
    <w:uiPriority w:val="21"/>
    <w:qFormat/>
    <w:rsid w:val="004B6242"/>
    <w:rPr>
      <w:b/>
      <w:bCs/>
      <w:caps/>
      <w:color w:val="1F3763" w:themeColor="accent1" w:themeShade="7F"/>
      <w:spacing w:val="10"/>
    </w:rPr>
  </w:style>
  <w:style w:type="character" w:styleId="Rfrenceple">
    <w:name w:val="Subtle Reference"/>
    <w:uiPriority w:val="31"/>
    <w:qFormat/>
    <w:rsid w:val="004B6242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4B6242"/>
    <w:rPr>
      <w:b/>
      <w:bCs/>
      <w:i/>
      <w:iCs/>
      <w:cap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stel.diplomatie.gouv.fr/fildariane/dyn/protected/accueil/formAccueil.htm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%20Ramana\AppData\Roaming\Microsoft\Templates\Formulaire%20de%20rembourse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purl.org/dc/elements/1.1/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fb0879af-3eba-417a-a55a-ffe6dcd6ca77"/>
    <ds:schemaRef ds:uri="6dc4bcd6-49db-4c07-9060-8acfc67cef9f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A219859-4FE8-4875-98F7-C02002C7F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remboursement</Template>
  <TotalTime>0</TotalTime>
  <Pages>2</Pages>
  <Words>816</Words>
  <Characters>4491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2021-07-07T13:56:00Z</dcterms:created>
  <dcterms:modified xsi:type="dcterms:W3CDTF">2022-01-20T10:34:00Z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